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B8FFA" w14:textId="0203F602" w:rsidR="00A42EAF" w:rsidRDefault="00A03017" w:rsidP="00125747">
      <w:pPr>
        <w:ind w:right="-8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7F106542">
                <wp:simplePos x="0" y="0"/>
                <wp:positionH relativeFrom="margin">
                  <wp:align>center</wp:align>
                </wp:positionH>
                <wp:positionV relativeFrom="paragraph">
                  <wp:posOffset>5730568</wp:posOffset>
                </wp:positionV>
                <wp:extent cx="6636954" cy="3515273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54" cy="35152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oel="http://schemas.microsoft.com/office/2019/extlst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" style="position:absolute;margin-left:0;margin-top:451.25pt;width:522.6pt;height:276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806200 [1608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" w14:anchorId="6A89DBBB">
                <v:fill opacity="32896f"/>
                <w10:wrap anchorx="margin"/>
              </v:rect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ABCAB1" wp14:editId="730FE605">
                <wp:simplePos x="0" y="0"/>
                <wp:positionH relativeFrom="margin">
                  <wp:align>left</wp:align>
                </wp:positionH>
                <wp:positionV relativeFrom="paragraph">
                  <wp:posOffset>7130415</wp:posOffset>
                </wp:positionV>
                <wp:extent cx="5772150" cy="257764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A842" w14:textId="623C3423" w:rsidR="00FB6F17" w:rsidRPr="00326F2F" w:rsidRDefault="00FB6F17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Najbolja turistička sela po  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WTO</w:t>
                            </w:r>
                          </w:p>
                          <w:p w14:paraId="0649AB72" w14:textId="77777777" w:rsidR="00FB6F17" w:rsidRPr="00326F2F" w:rsidRDefault="00FB6F17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5342E21F" w14:textId="77777777" w:rsidR="00FB6F17" w:rsidRDefault="00FB6F17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Dokument o kandidaturi</w:t>
                            </w:r>
                          </w:p>
                          <w:p w14:paraId="47E99175" w14:textId="0EEB3108" w:rsidR="00FB6F17" w:rsidRPr="00D4081F" w:rsidRDefault="00FB6F17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Izdanje za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ABCAB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561.45pt;width:454.5pt;height:202.9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" filled="f" stroked="f" strokeweight=".5pt">
                <v:path arrowok="t"/>
                <v:textbox>
                  <w:txbxContent>
                    <w:p w14:paraId="2DBEA842" w14:textId="623C3423" w:rsidR="00FB6F17" w:rsidRPr="00326F2F" w:rsidRDefault="00FB6F17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</w:pP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t>Najbolja turistička sela po  UN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</w:rPr>
                        <w:t>WTO</w:t>
                      </w:r>
                    </w:p>
                    <w:p w14:paraId="0649AB72" w14:textId="77777777" w:rsidR="00FB6F17" w:rsidRPr="00326F2F" w:rsidRDefault="00FB6F17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  <w:lang w:val="fr-FR"/>
                        </w:rPr>
                      </w:pPr>
                    </w:p>
                    <w:p w14:paraId="5342E21F" w14:textId="77777777" w:rsidR="00FB6F17" w:rsidRDefault="00FB6F17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Dokument o kandidaturi</w:t>
                      </w:r>
                    </w:p>
                    <w:p w14:paraId="47E99175" w14:textId="0EEB3108" w:rsidR="00FB6F17" w:rsidRPr="00D4081F" w:rsidRDefault="00FB6F17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Izdanje za 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44">
        <w:rPr>
          <w:noProof/>
          <w:lang w:val="sr-Latn-RS" w:eastAsia="sr-Latn-RS"/>
        </w:rPr>
        <w:drawing>
          <wp:anchor distT="0" distB="0" distL="114300" distR="114300" simplePos="0" relativeHeight="251658245" behindDoc="1" locked="0" layoutInCell="1" allowOverlap="1" wp14:anchorId="08EDE2A8" wp14:editId="6CA668F6">
            <wp:simplePos x="0" y="0"/>
            <wp:positionH relativeFrom="page">
              <wp:posOffset>-6557069</wp:posOffset>
            </wp:positionH>
            <wp:positionV relativeFrom="paragraph">
              <wp:posOffset>-1080135</wp:posOffset>
            </wp:positionV>
            <wp:extent cx="16763467" cy="1117564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467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F36FE" w14:textId="77777777" w:rsidR="006B38E1" w:rsidRDefault="004905F8" w:rsidP="00125747">
      <w:pPr>
        <w:sectPr w:rsidR="006B38E1" w:rsidSect="00B659B5">
          <w:headerReference w:type="default" r:id="rId12"/>
          <w:footerReference w:type="even" r:id="rId13"/>
          <w:footerReference w:type="default" r:id="rId14"/>
          <w:headerReference w:type="first" r:id="rId15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FB6F17" w:rsidRPr="00FA7204" w:rsidRDefault="00FB6F17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18" o:spid="_x0000_s1027" style="position:absolute;margin-left:543.05pt;margin-top:-85.05pt;width:594.25pt;height:842.95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" fillcolor="#c19300 [2408]" stroked="f" strokeweight="1pt">
                <v:path arrowok="t"/>
                <v:textbox>
                  <w:txbxContent>
                    <w:p w14:paraId="5ABA9ED6" w14:textId="77777777" w:rsidR="00FB6F17" w:rsidRPr="00FA7204" w:rsidRDefault="00FB6F17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64CCF5BD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Najbolj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a</w:t>
                            </w: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turi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stička</w:t>
                            </w: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69254EF8" w14:textId="2ECEC730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Sela</w:t>
                            </w:r>
                          </w:p>
                          <w:p w14:paraId="57536758" w14:textId="25B523DD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po</w:t>
                            </w: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WTO</w:t>
                            </w:r>
                          </w:p>
                          <w:p w14:paraId="35B08059" w14:textId="77777777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Dokument o kandidaturi</w:t>
                            </w:r>
                          </w:p>
                          <w:p w14:paraId="15397442" w14:textId="387CFCFE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Izdanje za 2024.</w:t>
                            </w:r>
                          </w:p>
                          <w:p w14:paraId="10DEE388" w14:textId="670C37E2" w:rsidR="00FB6F17" w:rsidRPr="00D3344C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A20E78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Januar 2024</w:t>
                            </w:r>
                          </w:p>
                          <w:p w14:paraId="1E71C9C0" w14:textId="1BA45B4A" w:rsidR="00FB6F17" w:rsidRPr="00A15D63" w:rsidRDefault="00FB6F1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6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" filled="f" stroked="f" strokeweight=".5pt">
                <v:path arrowok="t"/>
                <v:textbox>
                  <w:txbxContent>
                    <w:p w14:paraId="4DBC529B" w14:textId="64CCF5BD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Najbolj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a</w:t>
                      </w: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turi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stička</w:t>
                      </w: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69254EF8" w14:textId="2ECEC730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Sela</w:t>
                      </w:r>
                    </w:p>
                    <w:p w14:paraId="57536758" w14:textId="25B523DD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po</w:t>
                      </w: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UN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WTO</w:t>
                      </w:r>
                    </w:p>
                    <w:p w14:paraId="35B08059" w14:textId="77777777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Dokument o kandidaturi</w:t>
                      </w:r>
                    </w:p>
                    <w:p w14:paraId="15397442" w14:textId="387CFCFE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Izdanje za 2024.</w:t>
                      </w:r>
                    </w:p>
                    <w:p w14:paraId="10DEE388" w14:textId="670C37E2" w:rsidR="00FB6F17" w:rsidRPr="00D3344C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A20E78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Januar 2024</w:t>
                      </w:r>
                    </w:p>
                    <w:p w14:paraId="1E71C9C0" w14:textId="1BA45B4A" w:rsidR="00FB6F17" w:rsidRPr="00A15D63" w:rsidRDefault="00FB6F1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409759A9" w:rsidR="00A03597" w:rsidRPr="009C5C2D" w:rsidRDefault="009C5C2D" w:rsidP="009C5C2D">
      <w:pPr>
        <w:pStyle w:val="Title1NUMBERED"/>
        <w:numPr>
          <w:ilvl w:val="0"/>
          <w:numId w:val="0"/>
        </w:numPr>
        <w:spacing w:after="120" w:line="240" w:lineRule="auto"/>
        <w:ind w:left="851" w:hanging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72396647"/>
      <w:r w:rsidRPr="009C5C2D">
        <w:rPr>
          <w:rFonts w:ascii="Times New Roman" w:hAnsi="Times New Roman" w:cs="Times New Roman"/>
          <w:color w:val="auto"/>
          <w:sz w:val="24"/>
          <w:szCs w:val="24"/>
        </w:rPr>
        <w:lastRenderedPageBreak/>
        <w:t>DOKUMENT O KANDIDATURI</w:t>
      </w:r>
    </w:p>
    <w:p w14:paraId="76B2ABBD" w14:textId="7F95FA05" w:rsidR="00AD4CD1" w:rsidRPr="009C5C2D" w:rsidRDefault="00AD4CD1" w:rsidP="009C5C2D">
      <w:pPr>
        <w:pStyle w:val="B1Mainbody"/>
        <w:spacing w:after="120" w:line="240" w:lineRule="auto"/>
        <w:rPr>
          <w:rFonts w:ascii="Times New Roman" w:hAnsi="Times New Roman"/>
          <w:b/>
          <w:bCs/>
          <w:sz w:val="24"/>
          <w:lang w:val="en-GB"/>
        </w:rPr>
      </w:pPr>
      <w:r w:rsidRPr="009C5C2D">
        <w:rPr>
          <w:rFonts w:ascii="Times New Roman" w:hAnsi="Times New Roman"/>
          <w:b/>
          <w:bCs/>
          <w:sz w:val="24"/>
        </w:rPr>
        <w:t>Važne napomene:</w:t>
      </w:r>
    </w:p>
    <w:p w14:paraId="19AED87A" w14:textId="222482CD" w:rsidR="00A5119B" w:rsidRPr="009C5C2D" w:rsidRDefault="00A5119B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>Pažljivo pročitajte ovaj dokument zajedno sa obrascem aplikacije (verzija programa</w:t>
      </w:r>
      <w:r w:rsidR="008872C7" w:rsidRPr="009C5C2D">
        <w:rPr>
          <w:rFonts w:ascii="Times New Roman" w:hAnsi="Times New Roman"/>
          <w:sz w:val="24"/>
        </w:rPr>
        <w:t xml:space="preserve"> </w:t>
      </w:r>
      <w:r w:rsidRPr="009C5C2D">
        <w:rPr>
          <w:rFonts w:ascii="Times New Roman" w:hAnsi="Times New Roman"/>
          <w:sz w:val="24"/>
        </w:rPr>
        <w:t xml:space="preserve">Word) i oblastima evaluacija </w:t>
      </w:r>
      <w:r w:rsidRPr="009C5C2D">
        <w:rPr>
          <w:rFonts w:ascii="Times New Roman" w:hAnsi="Times New Roman"/>
          <w:color w:val="404040" w:themeColor="text1" w:themeTint="BF"/>
          <w:sz w:val="24"/>
        </w:rPr>
        <w:t xml:space="preserve">(dostupnim </w:t>
      </w:r>
      <w:hyperlink r:id="rId16" w:history="1">
        <w:r w:rsidRPr="009C5C2D">
          <w:rPr>
            <w:rStyle w:val="Hyperlink0"/>
            <w:rFonts w:ascii="Times New Roman" w:hAnsi="Times New Roman"/>
            <w:color w:val="0070C0"/>
            <w:sz w:val="24"/>
          </w:rPr>
          <w:t>https://www.unwto.org/tourism-villages/en/the-initiative/</w:t>
        </w:r>
      </w:hyperlink>
      <w:r w:rsidRPr="009C5C2D">
        <w:rPr>
          <w:rFonts w:ascii="Times New Roman" w:hAnsi="Times New Roman"/>
          <w:color w:val="404040" w:themeColor="text1" w:themeTint="BF"/>
          <w:sz w:val="24"/>
        </w:rPr>
        <w:t xml:space="preserve">) </w:t>
      </w:r>
    </w:p>
    <w:p w14:paraId="622AE1CB" w14:textId="4011A5C5" w:rsidR="00A03597" w:rsidRPr="009C5C2D" w:rsidRDefault="00F95CA7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>S</w:t>
      </w:r>
      <w:r w:rsidR="00A03597" w:rsidRPr="009C5C2D">
        <w:rPr>
          <w:rFonts w:ascii="Times New Roman" w:hAnsi="Times New Roman"/>
          <w:sz w:val="24"/>
        </w:rPr>
        <w:t xml:space="preserve">va polja označena zvezdicom (*) su obavezna. </w:t>
      </w:r>
    </w:p>
    <w:p w14:paraId="14496CFF" w14:textId="15B21F52" w:rsidR="00A03597" w:rsidRPr="009C5C2D" w:rsidRDefault="00A03597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 xml:space="preserve">Nemojte prekoračiti ograničenje </w:t>
      </w:r>
      <w:r w:rsidR="00D2442A" w:rsidRPr="009C5C2D">
        <w:rPr>
          <w:rFonts w:ascii="Times New Roman" w:hAnsi="Times New Roman"/>
          <w:sz w:val="24"/>
        </w:rPr>
        <w:t xml:space="preserve">broja </w:t>
      </w:r>
      <w:r w:rsidRPr="009C5C2D">
        <w:rPr>
          <w:rFonts w:ascii="Times New Roman" w:hAnsi="Times New Roman"/>
          <w:sz w:val="24"/>
        </w:rPr>
        <w:t>reči navedeno za svaki okvir za tekst. Predlažemo upotrebu funkcije "Prebrojavanje reči" da bismo se uverili da ograničenja nisu prekoračena.</w:t>
      </w:r>
    </w:p>
    <w:bookmarkEnd w:id="0"/>
    <w:p w14:paraId="5E7EDB46" w14:textId="75A8F235" w:rsidR="009F7F32" w:rsidRPr="009C5C2D" w:rsidRDefault="009F7F32" w:rsidP="009C5C2D">
      <w:pPr>
        <w:pStyle w:val="Title1NUMBERED"/>
        <w:numPr>
          <w:ilvl w:val="0"/>
          <w:numId w:val="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:rsidRPr="009C5C2D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9C5C2D" w:rsidRDefault="00216C76" w:rsidP="009C5C2D">
            <w:pPr>
              <w:pStyle w:val="B1Mainbody"/>
              <w:spacing w:after="12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9C5C2D">
              <w:rPr>
                <w:rFonts w:ascii="Times New Roman" w:hAnsi="Times New Roman"/>
                <w:b/>
                <w:bCs/>
                <w:sz w:val="24"/>
                <w:szCs w:val="24"/>
              </w:rPr>
              <w:t>Ime Sela*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Pr="009C5C2D" w:rsidRDefault="00216C76" w:rsidP="009C5C2D">
            <w:pPr>
              <w:pStyle w:val="B1Mainbody"/>
              <w:spacing w:after="120" w:line="240" w:lineRule="auto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216C76" w:rsidRPr="009C5C2D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9C5C2D" w:rsidRDefault="00216C76" w:rsidP="009C5C2D">
            <w:pPr>
              <w:pStyle w:val="B1Mainbody"/>
              <w:spacing w:after="12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9C5C2D">
              <w:rPr>
                <w:rFonts w:ascii="Times New Roman" w:hAnsi="Times New Roman"/>
                <w:b/>
                <w:bCs/>
                <w:sz w:val="24"/>
                <w:szCs w:val="24"/>
              </w:rPr>
              <w:t>Zemlja*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Pr="009C5C2D" w:rsidRDefault="00216C76" w:rsidP="009C5C2D">
            <w:pPr>
              <w:pStyle w:val="B1Mainbody"/>
              <w:spacing w:after="120" w:line="240" w:lineRule="auto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3F6109E8" w14:textId="77777777" w:rsidR="009F7F32" w:rsidRPr="009C5C2D" w:rsidRDefault="009F7F32" w:rsidP="009C5C2D">
      <w:pPr>
        <w:pStyle w:val="B1Mainbody"/>
        <w:spacing w:after="120" w:line="240" w:lineRule="auto"/>
        <w:rPr>
          <w:rFonts w:ascii="Times New Roman" w:hAnsi="Times New Roman"/>
          <w:sz w:val="24"/>
        </w:rPr>
      </w:pPr>
    </w:p>
    <w:p w14:paraId="5B0673E6" w14:textId="22A63D00" w:rsidR="00437FD1" w:rsidRPr="009C5C2D" w:rsidRDefault="00211E32" w:rsidP="009C5C2D">
      <w:pPr>
        <w:pStyle w:val="Title1NUMBERED"/>
        <w:spacing w:after="120" w:line="240" w:lineRule="auto"/>
        <w:rPr>
          <w:rFonts w:ascii="Times New Roman" w:hAnsi="Times New Roman" w:cs="Times New Roman"/>
          <w:color w:val="816200" w:themeColor="accent5" w:themeShade="80"/>
          <w:sz w:val="24"/>
          <w:szCs w:val="24"/>
        </w:rPr>
      </w:pPr>
      <w:r w:rsidRPr="009C5C2D">
        <w:rPr>
          <w:rFonts w:ascii="Times New Roman" w:hAnsi="Times New Roman" w:cs="Times New Roman"/>
          <w:color w:val="816200" w:themeColor="accent5" w:themeShade="80"/>
          <w:sz w:val="24"/>
          <w:szCs w:val="24"/>
        </w:rPr>
        <w:t xml:space="preserve">Motivacija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3D61DC" w:rsidRPr="009C5C2D" w14:paraId="77AE08F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8CC90D5" w14:textId="6DBA8BA0" w:rsidR="00E17815" w:rsidRPr="009C5C2D" w:rsidRDefault="00A07C64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Opšti opis *</w:t>
            </w:r>
          </w:p>
          <w:p w14:paraId="68B15F9D" w14:textId="6A11C23E" w:rsidR="003D61DC" w:rsidRPr="009C5C2D" w:rsidRDefault="00A07C64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Molimo vas da navedete sažet opis vašeg sela (geografija, istorija, glavna </w:t>
            </w:r>
            <w:r w:rsidR="00D2442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dobra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, glavni turistički proizvodi i iskustva). </w:t>
            </w:r>
            <w:r w:rsidR="005D62A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Napominjemo da će ove informacije biti javno objavljene i korišćene u promotivne svrhe ako selo </w:t>
            </w:r>
            <w:r w:rsidR="00D2442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bude </w:t>
            </w:r>
            <w:r w:rsidR="005D62A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izabrano za najbolje turističko selo</w:t>
            </w:r>
            <w:r w:rsidR="00F95CA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(NTS)</w:t>
            </w:r>
            <w:r w:rsidR="005D62A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od strane UN</w:t>
            </w:r>
            <w:r w:rsidR="0077025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WTO-a</w:t>
            </w:r>
            <w:r w:rsidR="00E1781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="00E1781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200 reči).</w:t>
            </w:r>
          </w:p>
        </w:tc>
      </w:tr>
      <w:tr w:rsidR="00ED43AF" w:rsidRPr="009C5C2D" w14:paraId="4AD3F1A5" w14:textId="77777777" w:rsidTr="00097DF6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621BC" w14:textId="77777777" w:rsidR="007355EE" w:rsidRPr="009C5C2D" w:rsidRDefault="007355E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4989E99C" w14:textId="77777777" w:rsidR="00ED43AF" w:rsidRPr="009C5C2D" w:rsidRDefault="00ED43AF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A5119B" w:rsidRPr="009C5C2D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9C5C2D" w:rsidRDefault="00A5119B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Koji su tri glavna cilja sela u unapređivanju turizma kao pokretača ruralnog razvoja? *</w:t>
            </w:r>
          </w:p>
          <w:p w14:paraId="5F7491D6" w14:textId="44F54164" w:rsidR="00A5119B" w:rsidRPr="009C5C2D" w:rsidRDefault="00A5119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Molimo vas da budete što </w:t>
            </w:r>
            <w:r w:rsidR="00F95CA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konkretniji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200 reči).</w:t>
            </w:r>
          </w:p>
          <w:p w14:paraId="585361FF" w14:textId="1695C6B0" w:rsidR="00A5119B" w:rsidRPr="009C5C2D" w:rsidRDefault="00A5119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CA"/>
              </w:rPr>
            </w:pPr>
          </w:p>
        </w:tc>
      </w:tr>
      <w:tr w:rsidR="00F50D1A" w:rsidRPr="009C5C2D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ED34743" w14:textId="0D96903A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A5119B" w:rsidRPr="009C5C2D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9C5C2D" w:rsidRDefault="00A5119B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val="en-CA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Koja su tri glavna izazova sa kojima se selo suočava kao pokretač ruralnog razvoja? *</w:t>
            </w:r>
          </w:p>
          <w:p w14:paraId="6BC5ED5A" w14:textId="0542B9BE" w:rsidR="005716F1" w:rsidRPr="009C5C2D" w:rsidRDefault="005716F1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Molimo vas da budete što </w:t>
            </w:r>
            <w:r w:rsidR="00F95CA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konkretniji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200 reči).</w:t>
            </w:r>
          </w:p>
          <w:p w14:paraId="1EC46002" w14:textId="77777777" w:rsidR="00A5119B" w:rsidRPr="009C5C2D" w:rsidRDefault="00A5119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CA"/>
              </w:rPr>
            </w:pPr>
          </w:p>
        </w:tc>
      </w:tr>
      <w:tr w:rsidR="00F50D1A" w:rsidRPr="009C5C2D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083C33D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641D8C" w:rsidRPr="009C5C2D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25F01D22" w:rsidR="00641D8C" w:rsidRPr="009C5C2D" w:rsidRDefault="0077025D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>M</w:t>
            </w:r>
            <w:r w:rsidR="00641D8C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 xml:space="preserve">ožete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 xml:space="preserve">li </w:t>
            </w:r>
            <w:r w:rsidR="00641D8C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 xml:space="preserve">da </w:t>
            </w:r>
            <w:r w:rsidR="00D2442A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>navedete</w:t>
            </w:r>
            <w:r w:rsidR="00641D8C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 xml:space="preserve"> do tri primera trenutnih mogućnosti koje turizam donosi selu i kako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>one</w:t>
            </w:r>
            <w:r w:rsidR="00641D8C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 xml:space="preserve"> pozitivno utiče na njegov razvoj?</w:t>
            </w:r>
          </w:p>
          <w:p w14:paraId="469372A6" w14:textId="7FD4A5D5" w:rsidR="002137D3" w:rsidRPr="009C5C2D" w:rsidRDefault="002137D3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Molimo vas da budete što </w:t>
            </w:r>
            <w:r w:rsidR="00F95CA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konkretniji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200 reči).</w:t>
            </w:r>
          </w:p>
          <w:p w14:paraId="71B21932" w14:textId="5D9E6814" w:rsidR="002137D3" w:rsidRPr="009C5C2D" w:rsidRDefault="002137D3" w:rsidP="009C5C2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452" w:rsidRPr="009C5C2D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9C5C2D" w:rsidRDefault="00371452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592B558" w14:textId="77777777" w:rsidR="00371452" w:rsidRPr="009C5C2D" w:rsidRDefault="00371452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</w:pPr>
          </w:p>
        </w:tc>
      </w:tr>
      <w:tr w:rsidR="00A5119B" w:rsidRPr="009C5C2D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1155C895" w14:textId="1F0A6535" w:rsidR="005716F1" w:rsidRPr="009C5C2D" w:rsidRDefault="00A5119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lastRenderedPageBreak/>
              <w:t xml:space="preserve">Molimo opišete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u w:val="single"/>
              </w:rPr>
              <w:t>tri najinovativnije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inicijative koje selo razvija u oblasti turizma. * </w:t>
            </w:r>
            <w:r w:rsidR="00EA2AA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Napominjemo da će ove informacije biti javno objavljene i korišćene u promotivne svrhe ukoliko</w:t>
            </w:r>
            <w:r w:rsidR="00D2442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selo bude </w:t>
            </w:r>
            <w:r w:rsidR="00EA2AA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izabrano za</w:t>
            </w:r>
            <w:r w:rsidR="00F95CA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NTS</w:t>
            </w:r>
            <w:r w:rsidR="00EA2AA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.</w:t>
            </w:r>
          </w:p>
          <w:p w14:paraId="222D7EE2" w14:textId="77777777" w:rsidR="00A5119B" w:rsidRPr="009C5C2D" w:rsidRDefault="00A5119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F50D1A" w:rsidRPr="009C5C2D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270CE91D" w:rsidR="00F50D1A" w:rsidRPr="009C5C2D" w:rsidRDefault="0067173A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Istakni 1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 100 reči)</w:t>
            </w:r>
          </w:p>
          <w:p w14:paraId="0D736813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BC2002" w:rsidRPr="009C5C2D" w14:paraId="23891DA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2989" w14:textId="2325CCDD" w:rsidR="00BC2002" w:rsidRPr="009C5C2D" w:rsidRDefault="00F62A2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Istakni 2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 100 reči)</w:t>
            </w:r>
          </w:p>
          <w:p w14:paraId="5B09D6FA" w14:textId="1C402572" w:rsidR="00F62A2F" w:rsidRPr="009C5C2D" w:rsidRDefault="00F62A2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</w:tc>
      </w:tr>
      <w:tr w:rsidR="00BC2002" w:rsidRPr="009C5C2D" w14:paraId="162B056A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468A" w14:textId="208659B0" w:rsidR="00BC2002" w:rsidRPr="009C5C2D" w:rsidRDefault="00F62A2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Istakni 3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 xml:space="preserve"> 100 reči)</w:t>
            </w:r>
          </w:p>
          <w:p w14:paraId="46C53264" w14:textId="0380B228" w:rsidR="009B31FE" w:rsidRPr="009C5C2D" w:rsidRDefault="009B31F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</w:tc>
      </w:tr>
      <w:tr w:rsidR="00A5119B" w:rsidRPr="009C5C2D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75AEFED3" w:rsidR="00A5119B" w:rsidRPr="009C5C2D" w:rsidRDefault="00A5119B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  <w:lang w:val="en-CA"/>
              </w:rPr>
            </w:pP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Navedite glavn</w:t>
            </w:r>
            <w:r w:rsidR="00E63FF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doprinos</w:t>
            </w:r>
            <w:r w:rsidR="00E63FF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koj</w:t>
            </w:r>
            <w:r w:rsidR="00E63FF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bi selo moglo </w:t>
            </w:r>
            <w:r w:rsidR="00E63FF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pružiti </w:t>
            </w:r>
            <w:r w:rsidR="006F2C9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“UN mreži najboljih turističkih sela”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ako bude izabrano (</w:t>
            </w:r>
            <w:r w:rsidR="00D2442A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razmena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najboljih praksi, organizacija zajedničkih aktivnosti ili projekata, održavanje </w:t>
            </w:r>
            <w:r w:rsidR="00E63FF8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događaja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itd.). *</w:t>
            </w:r>
          </w:p>
          <w:p w14:paraId="44919504" w14:textId="5AD5FC7B" w:rsidR="005716F1" w:rsidRPr="009C5C2D" w:rsidRDefault="005716F1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Molimo vas da budete što određeniji 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200 reči).</w:t>
            </w:r>
          </w:p>
          <w:p w14:paraId="5E3B5B05" w14:textId="77777777" w:rsidR="00A5119B" w:rsidRPr="009C5C2D" w:rsidRDefault="00A5119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CA"/>
              </w:rPr>
            </w:pPr>
          </w:p>
        </w:tc>
      </w:tr>
      <w:tr w:rsidR="00F50D1A" w:rsidRPr="009C5C2D" w14:paraId="4573933A" w14:textId="77777777" w:rsidTr="0453DCA3">
        <w:tc>
          <w:tcPr>
            <w:tcW w:w="9054" w:type="dxa"/>
          </w:tcPr>
          <w:p w14:paraId="5F6FD5DF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06CB549" w14:textId="77777777" w:rsidR="00F50D1A" w:rsidRPr="009C5C2D" w:rsidRDefault="00F50D1A" w:rsidP="009C5C2D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53FC0D40" w14:textId="77777777" w:rsidR="00137D7D" w:rsidRPr="009C5C2D" w:rsidRDefault="00137D7D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p w14:paraId="07953B54" w14:textId="37131F2F" w:rsidR="001B182D" w:rsidRPr="009C5C2D" w:rsidRDefault="000C34EF" w:rsidP="009C5C2D">
      <w:pPr>
        <w:pStyle w:val="Heading1"/>
        <w:spacing w:after="120" w:line="240" w:lineRule="auto"/>
        <w:ind w:right="-8"/>
        <w:rPr>
          <w:rFonts w:ascii="Times New Roman" w:hAnsi="Times New Roman" w:cs="Times New Roman"/>
          <w:color w:val="816200" w:themeColor="accent5" w:themeShade="80"/>
          <w:sz w:val="24"/>
          <w:szCs w:val="24"/>
          <w:lang w:val="es-ES"/>
        </w:rPr>
      </w:pPr>
      <w:r w:rsidRPr="009C5C2D">
        <w:rPr>
          <w:rFonts w:ascii="Times New Roman" w:hAnsi="Times New Roman" w:cs="Times New Roman"/>
          <w:color w:val="816200" w:themeColor="accent5" w:themeShade="80"/>
          <w:sz w:val="24"/>
          <w:szCs w:val="24"/>
        </w:rPr>
        <w:t>Oblasti evaluacij</w:t>
      </w:r>
      <w:r w:rsidR="00D2442A" w:rsidRPr="009C5C2D">
        <w:rPr>
          <w:rFonts w:ascii="Times New Roman" w:hAnsi="Times New Roman" w:cs="Times New Roman"/>
          <w:color w:val="816200" w:themeColor="accent5" w:themeShade="80"/>
          <w:sz w:val="24"/>
          <w:szCs w:val="24"/>
        </w:rPr>
        <w:t>e</w:t>
      </w:r>
    </w:p>
    <w:p w14:paraId="009BBB2D" w14:textId="4B117F73" w:rsidR="009077E2" w:rsidRPr="009C5C2D" w:rsidRDefault="009077E2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 xml:space="preserve">Opšte smernice: Imajte </w:t>
      </w:r>
      <w:r w:rsidR="0077280F" w:rsidRPr="009C5C2D">
        <w:rPr>
          <w:rFonts w:ascii="Times New Roman" w:hAnsi="Times New Roman"/>
          <w:sz w:val="24"/>
        </w:rPr>
        <w:t>na umu</w:t>
      </w:r>
      <w:r w:rsidRPr="009C5C2D">
        <w:rPr>
          <w:rFonts w:ascii="Times New Roman" w:hAnsi="Times New Roman"/>
          <w:sz w:val="24"/>
        </w:rPr>
        <w:t xml:space="preserve"> da</w:t>
      </w:r>
      <w:r w:rsidR="0077280F" w:rsidRPr="009C5C2D">
        <w:rPr>
          <w:rFonts w:ascii="Times New Roman" w:hAnsi="Times New Roman"/>
          <w:sz w:val="24"/>
        </w:rPr>
        <w:t xml:space="preserve"> postoje </w:t>
      </w:r>
      <w:r w:rsidRPr="009C5C2D">
        <w:rPr>
          <w:rFonts w:ascii="Times New Roman" w:hAnsi="Times New Roman"/>
          <w:sz w:val="24"/>
        </w:rPr>
        <w:t xml:space="preserve">ograničenja </w:t>
      </w:r>
      <w:r w:rsidR="0077280F" w:rsidRPr="009C5C2D">
        <w:rPr>
          <w:rFonts w:ascii="Times New Roman" w:hAnsi="Times New Roman"/>
          <w:sz w:val="24"/>
        </w:rPr>
        <w:t xml:space="preserve">u broju </w:t>
      </w:r>
      <w:r w:rsidRPr="009C5C2D">
        <w:rPr>
          <w:rFonts w:ascii="Times New Roman" w:hAnsi="Times New Roman"/>
          <w:sz w:val="24"/>
        </w:rPr>
        <w:t>reči za svak</w:t>
      </w:r>
      <w:r w:rsidR="00C57F91" w:rsidRPr="009C5C2D">
        <w:rPr>
          <w:rFonts w:ascii="Times New Roman" w:hAnsi="Times New Roman"/>
          <w:sz w:val="24"/>
        </w:rPr>
        <w:t>i</w:t>
      </w:r>
      <w:r w:rsidRPr="009C5C2D">
        <w:rPr>
          <w:rFonts w:ascii="Times New Roman" w:hAnsi="Times New Roman"/>
          <w:sz w:val="24"/>
        </w:rPr>
        <w:t xml:space="preserve"> </w:t>
      </w:r>
      <w:r w:rsidR="00C57F91" w:rsidRPr="009C5C2D">
        <w:rPr>
          <w:rFonts w:ascii="Times New Roman" w:hAnsi="Times New Roman"/>
          <w:sz w:val="24"/>
        </w:rPr>
        <w:t>okvir</w:t>
      </w:r>
      <w:r w:rsidRPr="009C5C2D">
        <w:rPr>
          <w:rFonts w:ascii="Times New Roman" w:hAnsi="Times New Roman"/>
          <w:sz w:val="24"/>
        </w:rPr>
        <w:t xml:space="preserve">, </w:t>
      </w:r>
      <w:r w:rsidR="002F7BD4" w:rsidRPr="009C5C2D">
        <w:rPr>
          <w:rFonts w:ascii="Times New Roman" w:hAnsi="Times New Roman"/>
          <w:sz w:val="24"/>
        </w:rPr>
        <w:t xml:space="preserve">nastojte </w:t>
      </w:r>
      <w:r w:rsidRPr="009C5C2D">
        <w:rPr>
          <w:rFonts w:ascii="Times New Roman" w:hAnsi="Times New Roman"/>
          <w:sz w:val="24"/>
        </w:rPr>
        <w:t>da vaš odgovor</w:t>
      </w:r>
      <w:r w:rsidR="002F7BD4" w:rsidRPr="009C5C2D">
        <w:rPr>
          <w:rFonts w:ascii="Times New Roman" w:hAnsi="Times New Roman"/>
          <w:sz w:val="24"/>
        </w:rPr>
        <w:t xml:space="preserve"> bude</w:t>
      </w:r>
      <w:r w:rsidRPr="009C5C2D">
        <w:rPr>
          <w:rFonts w:ascii="Times New Roman" w:hAnsi="Times New Roman"/>
          <w:sz w:val="24"/>
        </w:rPr>
        <w:t xml:space="preserve"> </w:t>
      </w:r>
      <w:r w:rsidR="00C57F91" w:rsidRPr="009C5C2D">
        <w:rPr>
          <w:rFonts w:ascii="Times New Roman" w:hAnsi="Times New Roman"/>
          <w:sz w:val="24"/>
        </w:rPr>
        <w:t>koncizan</w:t>
      </w:r>
      <w:r w:rsidRPr="009C5C2D">
        <w:rPr>
          <w:rFonts w:ascii="Times New Roman" w:hAnsi="Times New Roman"/>
          <w:sz w:val="24"/>
        </w:rPr>
        <w:t xml:space="preserve"> i </w:t>
      </w:r>
      <w:r w:rsidR="0077280F" w:rsidRPr="009C5C2D">
        <w:rPr>
          <w:rFonts w:ascii="Times New Roman" w:hAnsi="Times New Roman"/>
          <w:sz w:val="24"/>
        </w:rPr>
        <w:t>tačan</w:t>
      </w:r>
      <w:r w:rsidRPr="009C5C2D">
        <w:rPr>
          <w:rFonts w:ascii="Times New Roman" w:hAnsi="Times New Roman"/>
          <w:sz w:val="24"/>
        </w:rPr>
        <w:t>. Fokusirajte se na najinovativnije prakse za svak</w:t>
      </w:r>
      <w:r w:rsidR="0077280F" w:rsidRPr="009C5C2D">
        <w:rPr>
          <w:rFonts w:ascii="Times New Roman" w:hAnsi="Times New Roman"/>
          <w:sz w:val="24"/>
        </w:rPr>
        <w:t xml:space="preserve">u oblast </w:t>
      </w:r>
      <w:r w:rsidRPr="009C5C2D">
        <w:rPr>
          <w:rFonts w:ascii="Times New Roman" w:hAnsi="Times New Roman"/>
          <w:sz w:val="24"/>
        </w:rPr>
        <w:t xml:space="preserve">i pokažite jedinstvenost i/ili </w:t>
      </w:r>
      <w:r w:rsidR="002F7BD4" w:rsidRPr="009C5C2D">
        <w:rPr>
          <w:rFonts w:ascii="Times New Roman" w:hAnsi="Times New Roman"/>
          <w:sz w:val="24"/>
        </w:rPr>
        <w:t xml:space="preserve">kvalitete </w:t>
      </w:r>
      <w:r w:rsidR="0077280F" w:rsidRPr="009C5C2D">
        <w:rPr>
          <w:rFonts w:ascii="Times New Roman" w:hAnsi="Times New Roman"/>
          <w:sz w:val="24"/>
        </w:rPr>
        <w:t>svoje</w:t>
      </w:r>
      <w:r w:rsidRPr="009C5C2D">
        <w:rPr>
          <w:rFonts w:ascii="Times New Roman" w:hAnsi="Times New Roman"/>
          <w:sz w:val="24"/>
        </w:rPr>
        <w:t xml:space="preserve"> prakse. </w:t>
      </w:r>
      <w:r w:rsidR="00C57F91" w:rsidRPr="009C5C2D">
        <w:rPr>
          <w:rFonts w:ascii="Times New Roman" w:hAnsi="Times New Roman"/>
          <w:sz w:val="24"/>
        </w:rPr>
        <w:t>Ako</w:t>
      </w:r>
      <w:r w:rsidRPr="009C5C2D">
        <w:rPr>
          <w:rFonts w:ascii="Times New Roman" w:hAnsi="Times New Roman"/>
          <w:sz w:val="24"/>
        </w:rPr>
        <w:t xml:space="preserve"> </w:t>
      </w:r>
      <w:r w:rsidR="00C57F91" w:rsidRPr="009C5C2D">
        <w:rPr>
          <w:rFonts w:ascii="Times New Roman" w:hAnsi="Times New Roman"/>
          <w:sz w:val="24"/>
        </w:rPr>
        <w:t xml:space="preserve">posedujete, </w:t>
      </w:r>
      <w:r w:rsidRPr="009C5C2D">
        <w:rPr>
          <w:rFonts w:ascii="Times New Roman" w:hAnsi="Times New Roman"/>
          <w:sz w:val="24"/>
        </w:rPr>
        <w:t>pr</w:t>
      </w:r>
      <w:r w:rsidR="002F7BD4" w:rsidRPr="009C5C2D">
        <w:rPr>
          <w:rFonts w:ascii="Times New Roman" w:hAnsi="Times New Roman"/>
          <w:sz w:val="24"/>
        </w:rPr>
        <w:t>iložite</w:t>
      </w:r>
      <w:r w:rsidRPr="009C5C2D">
        <w:rPr>
          <w:rFonts w:ascii="Times New Roman" w:hAnsi="Times New Roman"/>
          <w:sz w:val="24"/>
        </w:rPr>
        <w:t xml:space="preserve"> kvantitativne ili kvalitativne dokaze o </w:t>
      </w:r>
      <w:r w:rsidR="00C57F91" w:rsidRPr="009C5C2D">
        <w:rPr>
          <w:rFonts w:ascii="Times New Roman" w:hAnsi="Times New Roman"/>
          <w:sz w:val="24"/>
        </w:rPr>
        <w:t>rezultatima</w:t>
      </w:r>
      <w:r w:rsidRPr="009C5C2D">
        <w:rPr>
          <w:rFonts w:ascii="Times New Roman" w:hAnsi="Times New Roman"/>
          <w:sz w:val="24"/>
        </w:rPr>
        <w:t xml:space="preserve"> predstavljenih politika, mera i</w:t>
      </w:r>
      <w:r w:rsidR="00C57F91" w:rsidRPr="009C5C2D">
        <w:rPr>
          <w:rFonts w:ascii="Times New Roman" w:hAnsi="Times New Roman"/>
          <w:sz w:val="24"/>
        </w:rPr>
        <w:t>li</w:t>
      </w:r>
      <w:r w:rsidRPr="009C5C2D">
        <w:rPr>
          <w:rFonts w:ascii="Times New Roman" w:hAnsi="Times New Roman"/>
          <w:sz w:val="24"/>
        </w:rPr>
        <w:t xml:space="preserve"> inicijativa. </w:t>
      </w:r>
      <w:r w:rsidR="002F7BD4" w:rsidRPr="009C5C2D">
        <w:rPr>
          <w:rFonts w:ascii="Times New Roman" w:hAnsi="Times New Roman"/>
          <w:sz w:val="24"/>
        </w:rPr>
        <w:t xml:space="preserve">Ukoliko </w:t>
      </w:r>
      <w:r w:rsidRPr="009C5C2D">
        <w:rPr>
          <w:rFonts w:ascii="Times New Roman" w:hAnsi="Times New Roman"/>
          <w:sz w:val="24"/>
        </w:rPr>
        <w:t xml:space="preserve">je prostor ograničen, unesite ove informacije u dodatni prostor </w:t>
      </w:r>
      <w:r w:rsidR="00C57F91" w:rsidRPr="009C5C2D">
        <w:rPr>
          <w:rFonts w:ascii="Times New Roman" w:hAnsi="Times New Roman"/>
          <w:sz w:val="24"/>
        </w:rPr>
        <w:t>predviđen</w:t>
      </w:r>
      <w:r w:rsidRPr="009C5C2D">
        <w:rPr>
          <w:rFonts w:ascii="Times New Roman" w:hAnsi="Times New Roman"/>
          <w:sz w:val="24"/>
        </w:rPr>
        <w:t xml:space="preserve"> za svaku oblast </w:t>
      </w:r>
      <w:r w:rsidR="00C57F91" w:rsidRPr="009C5C2D">
        <w:rPr>
          <w:rFonts w:ascii="Times New Roman" w:hAnsi="Times New Roman"/>
          <w:sz w:val="24"/>
        </w:rPr>
        <w:t>evaluacije</w:t>
      </w:r>
      <w:r w:rsidRPr="009C5C2D">
        <w:rPr>
          <w:rFonts w:ascii="Times New Roman" w:hAnsi="Times New Roman"/>
          <w:sz w:val="24"/>
        </w:rPr>
        <w:t xml:space="preserve"> ili putem relevantnih veza koje prikazuju rezultate vaših napora. </w:t>
      </w:r>
    </w:p>
    <w:p w14:paraId="1D1E69FB" w14:textId="63AFC561" w:rsidR="0036572D" w:rsidRPr="009C5C2D" w:rsidRDefault="007971C4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 xml:space="preserve">Da biste </w:t>
      </w:r>
      <w:r w:rsidR="00C57F91" w:rsidRPr="009C5C2D">
        <w:rPr>
          <w:rFonts w:ascii="Times New Roman" w:hAnsi="Times New Roman"/>
          <w:sz w:val="24"/>
        </w:rPr>
        <w:t>bili sigurni</w:t>
      </w:r>
      <w:r w:rsidRPr="009C5C2D">
        <w:rPr>
          <w:rFonts w:ascii="Times New Roman" w:hAnsi="Times New Roman"/>
          <w:sz w:val="24"/>
        </w:rPr>
        <w:t xml:space="preserve"> da je</w:t>
      </w:r>
      <w:r w:rsidR="002F7BD4" w:rsidRPr="009C5C2D">
        <w:rPr>
          <w:rFonts w:ascii="Times New Roman" w:hAnsi="Times New Roman"/>
          <w:sz w:val="24"/>
        </w:rPr>
        <w:t xml:space="preserve"> na</w:t>
      </w:r>
      <w:r w:rsidRPr="009C5C2D">
        <w:rPr>
          <w:rFonts w:ascii="Times New Roman" w:hAnsi="Times New Roman"/>
          <w:sz w:val="24"/>
        </w:rPr>
        <w:t xml:space="preserve"> svako pitanje ispravno </w:t>
      </w:r>
      <w:r w:rsidR="002F7BD4" w:rsidRPr="009C5C2D">
        <w:rPr>
          <w:rFonts w:ascii="Times New Roman" w:hAnsi="Times New Roman"/>
          <w:sz w:val="24"/>
        </w:rPr>
        <w:t xml:space="preserve">odgovoreno </w:t>
      </w:r>
      <w:r w:rsidRPr="009C5C2D">
        <w:rPr>
          <w:rFonts w:ascii="Times New Roman" w:hAnsi="Times New Roman"/>
          <w:sz w:val="24"/>
        </w:rPr>
        <w:t>i da Savetodavni odbor</w:t>
      </w:r>
      <w:r w:rsidR="002F7BD4" w:rsidRPr="009C5C2D">
        <w:rPr>
          <w:rFonts w:ascii="Times New Roman" w:hAnsi="Times New Roman"/>
          <w:sz w:val="24"/>
        </w:rPr>
        <w:t xml:space="preserve"> može da proceni informacije</w:t>
      </w:r>
      <w:r w:rsidRPr="009C5C2D">
        <w:rPr>
          <w:rFonts w:ascii="Times New Roman" w:hAnsi="Times New Roman"/>
          <w:sz w:val="24"/>
        </w:rPr>
        <w:t>, molimo vas da pogledat</w:t>
      </w:r>
      <w:r w:rsidR="00AD3882" w:rsidRPr="009C5C2D">
        <w:rPr>
          <w:rFonts w:ascii="Times New Roman" w:hAnsi="Times New Roman"/>
          <w:sz w:val="24"/>
        </w:rPr>
        <w:t xml:space="preserve">e </w:t>
      </w:r>
      <w:r w:rsidR="00FB6F17">
        <w:rPr>
          <w:rFonts w:ascii="Times New Roman" w:hAnsi="Times New Roman"/>
          <w:sz w:val="24"/>
        </w:rPr>
        <w:t>dok</w:t>
      </w:r>
      <w:r w:rsidR="002F7BD4" w:rsidRPr="009C5C2D">
        <w:rPr>
          <w:rFonts w:ascii="Times New Roman" w:hAnsi="Times New Roman"/>
          <w:sz w:val="24"/>
        </w:rPr>
        <w:t xml:space="preserve">ument </w:t>
      </w:r>
      <w:r w:rsidR="00AD3882" w:rsidRPr="009C5C2D">
        <w:rPr>
          <w:rFonts w:ascii="Times New Roman" w:hAnsi="Times New Roman"/>
          <w:sz w:val="24"/>
        </w:rPr>
        <w:t>-</w:t>
      </w:r>
      <w:r w:rsidR="002F7BD4" w:rsidRPr="009C5C2D">
        <w:rPr>
          <w:rFonts w:ascii="Times New Roman" w:hAnsi="Times New Roman"/>
          <w:sz w:val="24"/>
        </w:rPr>
        <w:t xml:space="preserve"> </w:t>
      </w:r>
      <w:r w:rsidR="00AD3882" w:rsidRPr="009C5C2D">
        <w:rPr>
          <w:rFonts w:ascii="Times New Roman" w:hAnsi="Times New Roman"/>
          <w:sz w:val="24"/>
        </w:rPr>
        <w:t>Smernice za prijavu.</w:t>
      </w:r>
    </w:p>
    <w:p w14:paraId="0CD3BEA3" w14:textId="6C5359FF" w:rsidR="0096604C" w:rsidRPr="009C5C2D" w:rsidRDefault="00651D40" w:rsidP="009C5C2D">
      <w:pPr>
        <w:pStyle w:val="B1Mainbody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9C5C2D">
        <w:rPr>
          <w:rFonts w:ascii="Times New Roman" w:hAnsi="Times New Roman"/>
          <w:sz w:val="24"/>
        </w:rPr>
        <w:t>Napominje</w:t>
      </w:r>
      <w:r w:rsidR="009E72CD" w:rsidRPr="009C5C2D">
        <w:rPr>
          <w:rFonts w:ascii="Times New Roman" w:hAnsi="Times New Roman"/>
          <w:sz w:val="24"/>
          <w:lang w:val="sr-Latn-RS"/>
        </w:rPr>
        <w:t>m</w:t>
      </w:r>
      <w:r w:rsidRPr="009C5C2D">
        <w:rPr>
          <w:rFonts w:ascii="Times New Roman" w:hAnsi="Times New Roman"/>
          <w:sz w:val="24"/>
        </w:rPr>
        <w:t xml:space="preserve">o da su </w:t>
      </w:r>
      <w:r w:rsidR="00050158" w:rsidRPr="009C5C2D">
        <w:rPr>
          <w:rFonts w:ascii="Times New Roman" w:hAnsi="Times New Roman"/>
          <w:sz w:val="24"/>
        </w:rPr>
        <w:t>sva polja označena zvezdicom (*)</w:t>
      </w:r>
      <w:r w:rsidRPr="009C5C2D">
        <w:rPr>
          <w:rFonts w:ascii="Times New Roman" w:hAnsi="Times New Roman"/>
          <w:sz w:val="24"/>
        </w:rPr>
        <w:t xml:space="preserve"> </w:t>
      </w:r>
      <w:r w:rsidR="00050158" w:rsidRPr="009C5C2D">
        <w:rPr>
          <w:rFonts w:ascii="Times New Roman" w:hAnsi="Times New Roman"/>
          <w:sz w:val="24"/>
        </w:rPr>
        <w:t xml:space="preserve">obavezna. U slučaju </w:t>
      </w:r>
      <w:r w:rsidR="00B8601C" w:rsidRPr="009C5C2D">
        <w:rPr>
          <w:rFonts w:ascii="Times New Roman" w:hAnsi="Times New Roman"/>
          <w:sz w:val="24"/>
        </w:rPr>
        <w:t xml:space="preserve">da je </w:t>
      </w:r>
      <w:r w:rsidRPr="009C5C2D">
        <w:rPr>
          <w:rFonts w:ascii="Times New Roman" w:hAnsi="Times New Roman"/>
          <w:sz w:val="24"/>
        </w:rPr>
        <w:t xml:space="preserve">na pitanja u ovom odeljku </w:t>
      </w:r>
      <w:r w:rsidR="00B8601C" w:rsidRPr="009C5C2D">
        <w:rPr>
          <w:rFonts w:ascii="Times New Roman" w:hAnsi="Times New Roman"/>
          <w:sz w:val="24"/>
        </w:rPr>
        <w:t>odgovor</w:t>
      </w:r>
      <w:r w:rsidR="00050158" w:rsidRPr="009C5C2D">
        <w:rPr>
          <w:rFonts w:ascii="Times New Roman" w:hAnsi="Times New Roman"/>
          <w:sz w:val="24"/>
        </w:rPr>
        <w:t xml:space="preserve"> DA, obavezno je odgovoriti i na pitanje</w:t>
      </w:r>
      <w:r w:rsidRPr="009C5C2D">
        <w:rPr>
          <w:rFonts w:ascii="Times New Roman" w:hAnsi="Times New Roman"/>
          <w:sz w:val="24"/>
        </w:rPr>
        <w:t xml:space="preserve"> koje sledi</w:t>
      </w:r>
      <w:r w:rsidR="00050158" w:rsidRPr="009C5C2D">
        <w:rPr>
          <w:rFonts w:ascii="Times New Roman" w:hAnsi="Times New Roman"/>
          <w:sz w:val="24"/>
        </w:rPr>
        <w:t xml:space="preserve"> (Ako </w:t>
      </w:r>
      <w:r w:rsidR="0013089C" w:rsidRPr="009C5C2D">
        <w:rPr>
          <w:rFonts w:ascii="Times New Roman" w:hAnsi="Times New Roman"/>
          <w:i/>
          <w:iCs/>
          <w:color w:val="404040" w:themeColor="text1" w:themeTint="BF"/>
          <w:sz w:val="24"/>
        </w:rPr>
        <w:t xml:space="preserve">je izabrano DA, molimo vas da </w:t>
      </w:r>
      <w:r w:rsidR="00AD3882" w:rsidRPr="009C5C2D">
        <w:rPr>
          <w:rFonts w:ascii="Times New Roman" w:hAnsi="Times New Roman"/>
          <w:i/>
          <w:iCs/>
          <w:color w:val="404040" w:themeColor="text1" w:themeTint="BF"/>
          <w:sz w:val="24"/>
        </w:rPr>
        <w:t>navedete</w:t>
      </w:r>
      <w:r w:rsidR="0013089C" w:rsidRPr="009C5C2D">
        <w:rPr>
          <w:rFonts w:ascii="Times New Roman" w:hAnsi="Times New Roman"/>
          <w:i/>
          <w:iCs/>
          <w:color w:val="404040" w:themeColor="text1" w:themeTint="BF"/>
          <w:sz w:val="24"/>
        </w:rPr>
        <w:t>...</w:t>
      </w:r>
      <w:r w:rsidR="0013089C" w:rsidRPr="009C5C2D">
        <w:rPr>
          <w:rFonts w:ascii="Times New Roman" w:hAnsi="Times New Roman"/>
          <w:color w:val="404040" w:themeColor="text1" w:themeTint="BF"/>
          <w:sz w:val="24"/>
        </w:rPr>
        <w:t xml:space="preserve">). </w:t>
      </w:r>
      <w:r w:rsidR="00B8601C" w:rsidRPr="009C5C2D">
        <w:rPr>
          <w:rFonts w:ascii="Times New Roman" w:hAnsi="Times New Roman"/>
          <w:sz w:val="24"/>
        </w:rPr>
        <w:t>Ukoliko se polje ostavi prazno</w:t>
      </w:r>
      <w:r w:rsidR="00B8601C" w:rsidRPr="009C5C2D">
        <w:rPr>
          <w:rFonts w:ascii="Times New Roman" w:hAnsi="Times New Roman"/>
          <w:sz w:val="24"/>
          <w:lang w:val="sr-Cyrl-RS"/>
        </w:rPr>
        <w:t>,</w:t>
      </w:r>
      <w:r w:rsidR="00050158" w:rsidRPr="009C5C2D">
        <w:rPr>
          <w:rFonts w:ascii="Times New Roman" w:hAnsi="Times New Roman"/>
          <w:sz w:val="24"/>
        </w:rPr>
        <w:t xml:space="preserve"> smatraće se </w:t>
      </w:r>
      <w:r w:rsidR="00AD3882" w:rsidRPr="009C5C2D">
        <w:rPr>
          <w:rFonts w:ascii="Times New Roman" w:hAnsi="Times New Roman"/>
          <w:sz w:val="24"/>
        </w:rPr>
        <w:t>da je odgovor NE</w:t>
      </w:r>
      <w:r w:rsidR="00050158" w:rsidRPr="009C5C2D">
        <w:rPr>
          <w:rFonts w:ascii="Times New Roman" w:hAnsi="Times New Roman"/>
          <w:sz w:val="24"/>
        </w:rPr>
        <w:t>.</w:t>
      </w:r>
    </w:p>
    <w:p w14:paraId="54B06BC5" w14:textId="77777777" w:rsidR="009C5C2D" w:rsidRPr="009C5C2D" w:rsidRDefault="009C5C2D" w:rsidP="009C5C2D">
      <w:pPr>
        <w:pStyle w:val="B1Mainbody"/>
        <w:spacing w:after="120" w:line="240" w:lineRule="auto"/>
        <w:ind w:left="720"/>
        <w:rPr>
          <w:rFonts w:ascii="Times New Roman" w:hAnsi="Times New Roman"/>
          <w:sz w:val="24"/>
          <w:lang w:val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9C5C2D" w14:paraId="70DE9849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9C5C2D" w:rsidRDefault="000A363A" w:rsidP="009C5C2D">
            <w:pPr>
              <w:pStyle w:val="Heading1"/>
              <w:numPr>
                <w:ilvl w:val="0"/>
                <w:numId w:val="7"/>
              </w:numPr>
              <w:spacing w:after="120" w:line="240" w:lineRule="auto"/>
              <w:outlineLvl w:val="0"/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lastRenderedPageBreak/>
              <w:t>Kulturni i prirodni resursi</w:t>
            </w:r>
          </w:p>
        </w:tc>
      </w:tr>
      <w:tr w:rsidR="000F7267" w:rsidRPr="009C5C2D" w14:paraId="1740914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3D5E8F90" w:rsidR="000F7267" w:rsidRPr="009C5C2D" w:rsidRDefault="4551CFBA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Selo ima prirodne i kulturne (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materijalne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nematerijalne) resurse prepoznate na</w:t>
            </w:r>
            <w:r w:rsidR="00E63FF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lokalnom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nacionalnom, regionalnom ili međunarodnom nivou.</w:t>
            </w:r>
          </w:p>
        </w:tc>
      </w:tr>
      <w:tr w:rsidR="000A363A" w:rsidRPr="009C5C2D" w14:paraId="3758E6AF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1C34D7AF" w:rsidR="000A363A" w:rsidRPr="009C5C2D" w:rsidRDefault="008B7C4C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1.1. </w:t>
            </w:r>
            <w:r w:rsidR="34A89FE6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ima </w:t>
            </w:r>
            <w:r w:rsidR="00B8601C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sr-Latn-RS"/>
              </w:rPr>
              <w:t>prepoznate</w:t>
            </w:r>
            <w:r w:rsidR="34A89FE6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kulturne </w:t>
            </w:r>
            <w:r w:rsidR="34A89FE6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resurse</w:t>
            </w:r>
            <w:r w:rsidR="34A89FE6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(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materijalne</w:t>
            </w:r>
            <w:r w:rsidR="34A89FE6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nematerijalne)? *</w:t>
            </w:r>
          </w:p>
          <w:p w14:paraId="5DE54E0A" w14:textId="4D751F7D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6F25"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="00346F25"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="00346F25"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0EFB2D8" w14:textId="77777777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6ACE0CF" w14:textId="77777777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13944F4" w14:textId="02C36589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listu glavnih 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materijalnih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nematerijalnih kulturnih resursa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(molimo vas da koristite znakove za nabrajanje):</w:t>
            </w:r>
          </w:p>
          <w:p w14:paraId="1C69B1C8" w14:textId="77777777" w:rsidR="00990720" w:rsidRPr="009C5C2D" w:rsidRDefault="00990720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0461293" w14:textId="6B296C29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Kulturni resurs 1</w:t>
            </w:r>
          </w:p>
          <w:p w14:paraId="3B43507E" w14:textId="13661D9C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Kulturni resurs 2</w:t>
            </w:r>
          </w:p>
          <w:p w14:paraId="2073C95E" w14:textId="1550DA3F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Kulturni resurs 3</w:t>
            </w:r>
          </w:p>
          <w:p w14:paraId="1500DB97" w14:textId="4E0229EF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Kulturni resurs 4</w:t>
            </w:r>
          </w:p>
          <w:p w14:paraId="5CF4EB6C" w14:textId="77777777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...</w:t>
            </w:r>
          </w:p>
          <w:p w14:paraId="1A0EA87E" w14:textId="77777777" w:rsidR="00335667" w:rsidRPr="009C5C2D" w:rsidRDefault="00335667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color w:val="A5A5A5" w:themeColor="background2" w:themeShade="BF"/>
                <w:sz w:val="24"/>
                <w:szCs w:val="24"/>
              </w:rPr>
            </w:pPr>
          </w:p>
          <w:p w14:paraId="36520ACF" w14:textId="46689750" w:rsidR="0021542C" w:rsidRPr="009C5C2D" w:rsidRDefault="0021542C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Navedite relevantne veze (dokumente sačuvane </w:t>
            </w:r>
            <w:r w:rsidR="001466D5"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 </w:t>
            </w:r>
            <w:r w:rsidR="00470053"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memorijskom </w:t>
            </w: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prostoru</w:t>
            </w:r>
            <w:r w:rsidR="00470053"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(Cloud-based storage space)</w:t>
            </w: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veze ka Web stranicama) koje </w:t>
            </w:r>
            <w:r w:rsidR="00470053"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koje se odnose na </w:t>
            </w: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vaš odgovor:</w:t>
            </w:r>
          </w:p>
          <w:p w14:paraId="292BECE8" w14:textId="75404CFB" w:rsidR="4C2E63AA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3B531D7D" w14:textId="65BB7258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24E87FDF" w14:textId="75E1448B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  <w:p w14:paraId="41821B2A" w14:textId="42AFB6B1" w:rsidR="000A363A" w:rsidRPr="009C5C2D" w:rsidRDefault="000A363A" w:rsidP="009C5C2D">
            <w:pPr>
              <w:spacing w:after="120"/>
              <w:ind w:left="36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0A363A" w:rsidRPr="009C5C2D" w14:paraId="2F9AD9F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5DC3C3D6" w:rsidR="000A363A" w:rsidRPr="009C5C2D" w:rsidRDefault="000A363A" w:rsidP="009C5C2D">
            <w:pPr>
              <w:pStyle w:val="ListParagraph"/>
              <w:numPr>
                <w:ilvl w:val="1"/>
                <w:numId w:val="9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265DA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ima </w:t>
            </w:r>
            <w:r w:rsidR="00B8601C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prepoznata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prirodn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1D4B99"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bogatstva-resurse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?</w:t>
            </w:r>
          </w:p>
          <w:p w14:paraId="774D9F12" w14:textId="77777777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7DC73CA" w14:textId="77777777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F530F22" w14:textId="77777777" w:rsidR="000A363A" w:rsidRPr="009C5C2D" w:rsidRDefault="000A363A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2FA1A79" w14:textId="76C90E91" w:rsidR="00E945F8" w:rsidRPr="009C5C2D" w:rsidRDefault="00E945F8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listu glavnih prirodnih resursa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(koristite znakove za nabrajanje):</w:t>
            </w:r>
          </w:p>
          <w:p w14:paraId="5FD66447" w14:textId="77777777" w:rsidR="00E945F8" w:rsidRPr="009C5C2D" w:rsidRDefault="00E945F8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CEED538" w14:textId="77777777" w:rsidR="000A363A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Prirodni resurs 1</w:t>
            </w:r>
          </w:p>
          <w:p w14:paraId="7EC95BCA" w14:textId="5D02A1A7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Prirodni resurs 2</w:t>
            </w:r>
          </w:p>
          <w:p w14:paraId="2C61FD3D" w14:textId="313211D1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Prirodni resurs 3</w:t>
            </w:r>
          </w:p>
          <w:p w14:paraId="72B01A6E" w14:textId="4E8E07B6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Prirodni resurs 4</w:t>
            </w:r>
          </w:p>
          <w:p w14:paraId="687F3326" w14:textId="77777777" w:rsidR="005E04B0" w:rsidRPr="009C5C2D" w:rsidRDefault="005E04B0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...</w:t>
            </w:r>
          </w:p>
          <w:p w14:paraId="7BB39833" w14:textId="77777777" w:rsidR="00335667" w:rsidRPr="009C5C2D" w:rsidRDefault="00335667" w:rsidP="009C5C2D">
            <w:pPr>
              <w:spacing w:after="120"/>
              <w:rPr>
                <w:rFonts w:ascii="Times New Roman" w:eastAsia="Arial" w:hAnsi="Times New Roman" w:cs="Times New Roman"/>
                <w:color w:val="A5A5A5" w:themeColor="background2" w:themeShade="BF"/>
                <w:sz w:val="24"/>
                <w:szCs w:val="24"/>
              </w:rPr>
            </w:pPr>
          </w:p>
          <w:p w14:paraId="3A081E60" w14:textId="3581B520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2D7E3DBF" w14:textId="77777777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F139569" w14:textId="77777777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D57D2DC" w14:textId="77777777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  <w:p w14:paraId="5AACBB50" w14:textId="2CDB77C4" w:rsidR="005E04B0" w:rsidRPr="009C5C2D" w:rsidRDefault="005E04B0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0A363A" w:rsidRPr="009C5C2D" w14:paraId="14188775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4B4B2651" w:rsidR="00603CCC" w:rsidRPr="009C5C2D" w:rsidRDefault="00603CCC" w:rsidP="009C5C2D">
            <w:pPr>
              <w:pStyle w:val="ListParagraph"/>
              <w:numPr>
                <w:ilvl w:val="1"/>
                <w:numId w:val="9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Molimo doda</w:t>
            </w:r>
            <w:r w:rsidR="005B4A4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jte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5B4A4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sve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relevant</w:t>
            </w:r>
            <w:r w:rsidR="005B4A4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ne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komentar</w:t>
            </w:r>
            <w:r w:rsidR="005B4A4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 o ovoj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oblast</w:t>
            </w:r>
            <w:r w:rsidR="005B4A4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evaluacije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5B4A4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2A2485E0" w14:textId="77777777" w:rsidR="00927358" w:rsidRPr="009C5C2D" w:rsidRDefault="00927358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630B71E" w14:textId="5CFB9224" w:rsidR="00F5653E" w:rsidRPr="009C5C2D" w:rsidRDefault="00F5653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3A22623E" w14:textId="77777777" w:rsidR="000262DC" w:rsidRPr="009C5C2D" w:rsidRDefault="000262DC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168554F2" w14:textId="25EDE473" w:rsidR="00F5653E" w:rsidRPr="009C5C2D" w:rsidRDefault="00F5653E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B9DB9C0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8815" w:type="dxa"/>
        <w:tblInd w:w="0" w:type="dxa"/>
        <w:tblLook w:val="04A0" w:firstRow="1" w:lastRow="0" w:firstColumn="1" w:lastColumn="0" w:noHBand="0" w:noVBand="1"/>
      </w:tblPr>
      <w:tblGrid>
        <w:gridCol w:w="8815"/>
      </w:tblGrid>
      <w:tr w:rsidR="002D3C6B" w:rsidRPr="009C5C2D" w14:paraId="39792DE1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9C5C2D" w:rsidRDefault="000A363A" w:rsidP="009C5C2D">
            <w:pPr>
              <w:pStyle w:val="Heading1"/>
              <w:numPr>
                <w:ilvl w:val="0"/>
                <w:numId w:val="7"/>
              </w:numPr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Promocija i očuvanje kulturnih resursa</w:t>
            </w:r>
          </w:p>
        </w:tc>
      </w:tr>
      <w:tr w:rsidR="00227CF0" w:rsidRPr="009C5C2D" w14:paraId="43C6F595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C5C2D" w:rsidRDefault="001B5AE1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Selo je posvećeno promociji i očuvanju svojih kulturnih resursa koji ga čine jedinstvenim i autentičnim.</w:t>
            </w:r>
          </w:p>
        </w:tc>
      </w:tr>
      <w:tr w:rsidR="00EE70E5" w:rsidRPr="009C5C2D" w14:paraId="5D29C85D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5D2D8F8B" w:rsidR="00EE70E5" w:rsidRPr="009C5C2D" w:rsidRDefault="00EE70E5" w:rsidP="009C5C2D">
            <w:pPr>
              <w:pStyle w:val="ListParagraph"/>
              <w:numPr>
                <w:ilvl w:val="1"/>
                <w:numId w:val="10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politiku, mere i inicijative usmerene na očuvanje i promociju </w:t>
            </w:r>
            <w:r w:rsidR="0047434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svojih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kulturnih resursa?</w:t>
            </w:r>
            <w:r w:rsidR="009E72C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*</w:t>
            </w:r>
          </w:p>
          <w:p w14:paraId="0DBD43C5" w14:textId="43755E66" w:rsidR="00EE70E5" w:rsidRPr="009C5C2D" w:rsidRDefault="00EE70E5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25DA"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="00DD25DA"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="00DD25DA"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0DD8D0C" w14:textId="77777777" w:rsidR="00EE70E5" w:rsidRPr="009C5C2D" w:rsidRDefault="00EE70E5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E78CCD7" w14:textId="77777777" w:rsidR="00EE70E5" w:rsidRPr="009C5C2D" w:rsidRDefault="00EE70E5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B5738E2" w14:textId="37E8A5D5" w:rsidR="00EE70E5" w:rsidRPr="009C5C2D" w:rsidRDefault="008872C7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Ako izaberete</w:t>
            </w:r>
            <w:r w:rsidR="00EE70E5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za očuvanje i promociju kulturnih </w:t>
            </w:r>
            <w:r w:rsidR="001D4B9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dobara</w:t>
            </w:r>
            <w:r w:rsidR="00EE70E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(ograničenje </w:t>
            </w:r>
            <w:r w:rsidR="0047434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="00EE70E5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="00EE70E5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1847DA23" w14:textId="77777777" w:rsidR="00F5653E" w:rsidRPr="009C5C2D" w:rsidRDefault="00F5653E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78828FD" w14:textId="1DE1521B" w:rsidR="00F5653E" w:rsidRPr="009C5C2D" w:rsidRDefault="00F5653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FE215EE" w14:textId="4A58F366" w:rsidR="00EE70E5" w:rsidRPr="009C5C2D" w:rsidRDefault="00EE70E5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648214ED" w14:textId="732EAA27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8C329B2" w14:textId="77777777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72239C5B" w14:textId="77777777" w:rsidR="009133FD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2FE9ADEB" w14:textId="6563B1AC" w:rsidR="00EE70E5" w:rsidRPr="009C5C2D" w:rsidRDefault="009133FD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EE70E5" w:rsidRPr="009C5C2D" w14:paraId="1CF85EC0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7A78272B" w:rsidR="00EE70E5" w:rsidRPr="009C5C2D" w:rsidRDefault="00EE70E5" w:rsidP="009C5C2D">
            <w:pPr>
              <w:pStyle w:val="ListParagraph"/>
              <w:numPr>
                <w:ilvl w:val="1"/>
                <w:numId w:val="10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Molimo vas da dodate 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sve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relevant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ne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komentar</w:t>
            </w:r>
            <w:r w:rsidR="001D4B9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o ovoj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oblast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evaluacije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47434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32866A93" w14:textId="77777777" w:rsidR="00F5653E" w:rsidRPr="009C5C2D" w:rsidRDefault="00F5653E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9B350E2" w14:textId="77777777" w:rsidR="00F5653E" w:rsidRPr="009C5C2D" w:rsidRDefault="00F5653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3D294E3B" w14:textId="13D4641A" w:rsidR="00EE70E5" w:rsidRPr="009C5C2D" w:rsidRDefault="00EE70E5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85368F3" w14:textId="200A108A" w:rsidR="00EE70E5" w:rsidRPr="009C5C2D" w:rsidRDefault="00EE70E5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239E2860" w14:textId="4DFDBE46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p w14:paraId="270D5B3F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9C5C2D" w14:paraId="2B9B69B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9C5C2D" w:rsidRDefault="000A363A" w:rsidP="009C5C2D">
            <w:pPr>
              <w:pStyle w:val="Heading1"/>
              <w:numPr>
                <w:ilvl w:val="0"/>
                <w:numId w:val="7"/>
              </w:numPr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Ekonomska održivost</w:t>
            </w:r>
          </w:p>
        </w:tc>
      </w:tr>
      <w:tr w:rsidR="00473AD7" w:rsidRPr="009C5C2D" w14:paraId="1B572D8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6437770D" w:rsidR="00473AD7" w:rsidRPr="009C5C2D" w:rsidRDefault="13FB127F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je posvećeno promovisanju ekonomske održivosti koja podržava razvoj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poslovanja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preduzetništv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investicije.</w:t>
            </w:r>
          </w:p>
        </w:tc>
      </w:tr>
      <w:tr w:rsidR="00880E62" w:rsidRPr="009C5C2D" w14:paraId="1333493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1165009F" w:rsidR="00880E62" w:rsidRPr="009C5C2D" w:rsidRDefault="00880E62" w:rsidP="009C5C2D">
            <w:pPr>
              <w:pStyle w:val="ListParagraph"/>
              <w:numPr>
                <w:ilvl w:val="1"/>
                <w:numId w:val="1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mere i inicijative za 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podršku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pristupu finans</w:t>
            </w:r>
            <w:r w:rsidR="00415A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ranja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za razvoj turizma i ulaganja u turizam?</w:t>
            </w:r>
          </w:p>
          <w:p w14:paraId="5FC3D6C2" w14:textId="77777777" w:rsidR="00880E62" w:rsidRPr="009C5C2D" w:rsidRDefault="00880E6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712AE95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2C08FBA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056A750" w14:textId="3C2E8E6B" w:rsidR="00880E62" w:rsidRPr="009C5C2D" w:rsidRDefault="00880E6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DD080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3E5A1018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0284136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3F9424F8" w14:textId="77777777" w:rsidR="00880E62" w:rsidRPr="009C5C2D" w:rsidRDefault="00880E62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D69AFF2" w14:textId="604288D6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55ABDBC1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3D1A6583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4BCE4FC0" w14:textId="3CA4087C" w:rsidR="00FE53F2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880E62" w:rsidRPr="009C5C2D" w14:paraId="1586B62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73885E85" w:rsidR="00880E62" w:rsidRPr="009C5C2D" w:rsidRDefault="00880E62" w:rsidP="009C5C2D">
            <w:pPr>
              <w:pStyle w:val="ListParagraph"/>
              <w:numPr>
                <w:ilvl w:val="1"/>
                <w:numId w:val="11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selo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okvir koji pogoduje razvoju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poslovanja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posebno za t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uristička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ikro,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ala i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rednja preduzeća (M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MSP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) i preduzetništvo? *</w:t>
            </w:r>
          </w:p>
          <w:p w14:paraId="5CAA6C8B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1112FF65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0DC7293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F11D714" w14:textId="10D324EF" w:rsidR="00880E62" w:rsidRPr="009C5C2D" w:rsidRDefault="00880E6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DD080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3F759CBE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E0B09CE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771E7A19" w14:textId="77777777" w:rsidR="00783020" w:rsidRPr="009C5C2D" w:rsidRDefault="00783020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A8FCDAE" w14:textId="519EF9EB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5AE4B39A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2CAFE3A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795A9F98" w14:textId="7BE65BE7" w:rsidR="004F1F62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880E62" w:rsidRPr="009C5C2D" w14:paraId="187245D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75ED56E1" w:rsidR="00880E62" w:rsidRPr="009C5C2D" w:rsidRDefault="00880E62" w:rsidP="009C5C2D">
            <w:pPr>
              <w:pStyle w:val="ListParagraph"/>
              <w:numPr>
                <w:ilvl w:val="1"/>
                <w:numId w:val="11"/>
              </w:numPr>
              <w:spacing w:after="120" w:line="240" w:lineRule="auto"/>
              <w:jc w:val="both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Molimo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dodajte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sve relevantne informacije o politikama, merama i inicijativama koje selo sprovodi u oblasti ekonomske održivosti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DD080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reči): *</w:t>
            </w:r>
          </w:p>
          <w:p w14:paraId="3942E4CB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6500F05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7ACF88B" w14:textId="77777777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78F2650" w14:textId="1049AE30" w:rsidR="00880E62" w:rsidRPr="009C5C2D" w:rsidRDefault="00880E6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6B5AB453" w14:textId="58B2A5BE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05"/>
      </w:tblGrid>
      <w:tr w:rsidR="002D3C6B" w:rsidRPr="009C5C2D" w14:paraId="35AD9A64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Društvena održivost</w:t>
            </w:r>
          </w:p>
        </w:tc>
      </w:tr>
      <w:tr w:rsidR="00473AD7" w:rsidRPr="009C5C2D" w14:paraId="7C7E0DDA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16CB33AC" w:rsidR="00473AD7" w:rsidRPr="009C5C2D" w:rsidRDefault="001520C9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je posvećeno promovisanju socijalne </w:t>
            </w:r>
            <w:r w:rsidR="00DD080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uključenosti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jednakosti.</w:t>
            </w:r>
          </w:p>
        </w:tc>
      </w:tr>
      <w:tr w:rsidR="00355442" w:rsidRPr="009C5C2D" w14:paraId="300F1BC7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5AE691E6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li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mere i inicijative za podsticanje zapošljavanja u turističkom sektoru? *</w:t>
            </w:r>
          </w:p>
          <w:p w14:paraId="4D249D95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10BE4E0D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FC4F1EE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765CC3A" w14:textId="35EE0366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323DC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6754BEF0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2DED22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D975F2C" w14:textId="77777777" w:rsidR="00551AE5" w:rsidRPr="009C5C2D" w:rsidRDefault="00551AE5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9D23BF1" w14:textId="2BF79863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10981226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34FCE730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842F4C3" w14:textId="4F60AB79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355442" w:rsidRPr="009C5C2D" w14:paraId="7048555E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549DD7B1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selo 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mere i inicijative za unapređenje rodne 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ravnopravnosti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u turizmu i podršku razvoju veština, zapošljavanju i preduzetništvu u turizmu za mlade (17-29 godina)?</w:t>
            </w:r>
          </w:p>
          <w:p w14:paraId="5414197C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2228204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0E2905F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1776FA8" w14:textId="78063D7A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323DC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1FC5528E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FFCDA44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4C468E99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1525B14" w14:textId="24D57509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D43E148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0265BE7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71BD47CB" w14:textId="4A9F12DA" w:rsidR="00AB6FED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  <w:r w:rsidR="00AB6FED" w:rsidRPr="009C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5442" w:rsidRPr="009C5C2D" w14:paraId="5A62ADDC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2986C492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323DC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mere i inicijative za podsticanje mogućnosti za ugroženo stanovništvo u turizmu (odnosno nedovoljno zastupljene stanovnike iz </w:t>
            </w:r>
            <w:r w:rsidR="00A73FE5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autohtonih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grupa etničkih manjina i osoba sa invaliditetom)? </w:t>
            </w:r>
          </w:p>
          <w:p w14:paraId="6FBED7AF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7654951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3BA5BE7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FB33EF1" w14:textId="0F0F2BD4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(ograničenje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="00710C1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51A11E2A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D0F2014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C7F8352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F7CCF87" w14:textId="5A78031D" w:rsidR="00A73FE5" w:rsidRPr="009C5C2D" w:rsidRDefault="00A73FE5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32CD510" w14:textId="77777777" w:rsidR="00F41E73" w:rsidRPr="009C5C2D" w:rsidRDefault="00F41E7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29F6A54C" w14:textId="77777777" w:rsidR="00F41E73" w:rsidRPr="009C5C2D" w:rsidRDefault="00F41E7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lastRenderedPageBreak/>
              <w:t>Veza 2</w:t>
            </w:r>
          </w:p>
          <w:p w14:paraId="24027F1D" w14:textId="53A3237D" w:rsidR="00E04D77" w:rsidRPr="009C5C2D" w:rsidRDefault="00F41E7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355442" w:rsidRPr="009C5C2D" w14:paraId="12A61236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302F4E29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selo 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mere i inicijative za unapređenje ljudskih resursa, obrazovanja i razvoja veština, sa posebnim fokusom na unapređivanje inovacija i smanjenje jaza u digitalnim veštinama u turizmu? *</w:t>
            </w:r>
          </w:p>
          <w:p w14:paraId="2D16005B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01878B4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5DB5C79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3F16CE" w14:textId="6C89401D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710C1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6536B3DC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E9EFC6C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49B20441" w14:textId="77777777" w:rsidR="00BD729D" w:rsidRPr="009C5C2D" w:rsidRDefault="00BD729D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6208CEFD" w14:textId="2501B914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52FB59C8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0FB037C2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7B23B3CE" w14:textId="34955AA3" w:rsidR="00E70CFC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355442" w:rsidRPr="009C5C2D" w14:paraId="051F395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3A9298EE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mere i inicijative za unapređenje pristupačnosti putnicima sa specifičnim zahtevima pristupa (osobama sa invaliditetom)?</w:t>
            </w:r>
          </w:p>
          <w:p w14:paraId="3503F02D" w14:textId="77777777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321C6C3" w14:textId="77777777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1D30D90" w14:textId="77777777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16A7B4A" w14:textId="14DA0AB4" w:rsidR="00355442" w:rsidRPr="009C5C2D" w:rsidRDefault="00355442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710C1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5743AFAA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AB70252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1DC2FCAB" w14:textId="77777777" w:rsidR="00501CBB" w:rsidRPr="009C5C2D" w:rsidRDefault="00501CBB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6F99D33" w14:textId="4E260D34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2799B9BD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F774C85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44CD5BA3" w14:textId="60C2EC1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355442" w:rsidRPr="009C5C2D" w14:paraId="5E6D73F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59DB7955" w:rsidR="00355442" w:rsidRPr="009C5C2D" w:rsidRDefault="00355442" w:rsidP="009C5C2D">
            <w:pPr>
              <w:pStyle w:val="ListParagraph"/>
              <w:numPr>
                <w:ilvl w:val="1"/>
                <w:numId w:val="12"/>
              </w:numPr>
              <w:spacing w:after="120" w:line="240" w:lineRule="auto"/>
              <w:jc w:val="both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Molimo doda</w:t>
            </w:r>
            <w:r w:rsidR="00710C1A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jte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sve relevantne informacije o politikama, merama i inicijativama koje selo sprovodi u oblasti društvene održivosti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710C1A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004E2F9E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2856723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690EC0A" w14:textId="77777777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B10BFEC" w14:textId="60E7703B" w:rsidR="00355442" w:rsidRPr="009C5C2D" w:rsidRDefault="00355442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789DE74B" w14:textId="23D5E328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p w14:paraId="19C53FAA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9C5C2D" w14:paraId="0392AAF7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Ekološka održivost</w:t>
            </w:r>
          </w:p>
        </w:tc>
      </w:tr>
      <w:tr w:rsidR="00C14003" w:rsidRPr="009C5C2D" w14:paraId="1A6F47E0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E363DCA" w:rsidR="00C14003" w:rsidRPr="009C5C2D" w:rsidRDefault="00C14003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je posvećeno ekološkoj održivosti kroz promociju i/ili širenje politika, mera i inicijativa koje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unapređuju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očuvanje nje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govih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prirodnih resursa i minimiziraju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negativan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uticaj razvoja turizma na životnu sredinu.</w:t>
            </w:r>
          </w:p>
        </w:tc>
      </w:tr>
      <w:tr w:rsidR="00F4453B" w:rsidRPr="009C5C2D" w14:paraId="09CD2B34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56FAB4DB" w:rsidR="00F4453B" w:rsidRPr="009C5C2D" w:rsidRDefault="00F4453B" w:rsidP="009C5C2D">
            <w:pPr>
              <w:pStyle w:val="ListParagraph"/>
              <w:numPr>
                <w:ilvl w:val="1"/>
                <w:numId w:val="13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širi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i/ili promoviše politik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mere i inicijative za očuvanje prirodnih resursa? *</w:t>
            </w:r>
          </w:p>
          <w:p w14:paraId="4B1F9F18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1727437F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8552891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AEB61C" w14:textId="7853B3A6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DA192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3C83B738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418A7CD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7B5A66B6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1106679" w14:textId="491C523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2640C962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E7A6D40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0200C15" w14:textId="11C31245" w:rsidR="00CD09FD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350B0F3B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1D075537" w:rsidR="00F4453B" w:rsidRPr="009C5C2D" w:rsidRDefault="00F4453B" w:rsidP="009C5C2D">
            <w:pPr>
              <w:pStyle w:val="ListParagraph"/>
              <w:numPr>
                <w:ilvl w:val="1"/>
                <w:numId w:val="13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li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mere i inicijative usmerene na borbu protiv klimatskih promena? *</w:t>
            </w:r>
          </w:p>
          <w:p w14:paraId="3A9B01E4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7A4681C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93AE3AC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4634FD" w14:textId="245240B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DA192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33E9E27A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EA23977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8586D75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D380B98" w14:textId="07DDC76D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0AC4EEA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D5C572E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2DBC320A" w14:textId="03A0A3E8" w:rsidR="007B79F7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78F28518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4A21A5AD" w:rsidR="00F4453B" w:rsidRPr="009C5C2D" w:rsidRDefault="00F4453B" w:rsidP="009C5C2D">
            <w:pPr>
              <w:pStyle w:val="ListParagraph"/>
              <w:numPr>
                <w:ilvl w:val="1"/>
                <w:numId w:val="13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 selo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mere i inicijative za smanjenje jednokratne upotrebe plastike u turizmu? *</w:t>
            </w:r>
          </w:p>
          <w:p w14:paraId="277CAB95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4CF3E0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D8C9180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872EA0D" w14:textId="1741FB9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(ograničenje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</w:t>
            </w:r>
            <w:r w:rsidR="00DA1928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0968291B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BFDA1E2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0EF7342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2385173" w14:textId="2599931A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62FE68BB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504B5C9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7C8ECA1" w14:textId="44BCAFA8" w:rsidR="006514F0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1B5AE479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7F2FC0DF" w:rsidR="00F4453B" w:rsidRPr="009C5C2D" w:rsidRDefault="00F4453B" w:rsidP="009C5C2D">
            <w:pPr>
              <w:pStyle w:val="ListParagraph"/>
              <w:numPr>
                <w:ilvl w:val="1"/>
                <w:numId w:val="13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selo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politik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mere i inicijative za praćenje </w:t>
            </w:r>
            <w:r w:rsidR="6B09419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 smanjenje uticaja turizma na energetiku (odnosno struju itd.)</w:t>
            </w:r>
            <w:r w:rsidR="6738E0DC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i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potrošnj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vode i </w:t>
            </w:r>
            <w:r w:rsidR="00DA192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stvaranje otpadnih voda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čvrstog otpada? *</w:t>
            </w:r>
          </w:p>
          <w:p w14:paraId="22718AE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8EBA3D3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2F8CDEB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4A3EF4" w14:textId="409AEA40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5F0D3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55213247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592B544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37D36A7B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607254B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BBE9423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946041D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44ACC47" w14:textId="15AB9899" w:rsidR="00A2389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117E736F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3B2E98DF" w:rsidR="00F4453B" w:rsidRPr="009C5C2D" w:rsidRDefault="00F4453B" w:rsidP="009C5C2D">
            <w:pPr>
              <w:pStyle w:val="ListParagraph"/>
              <w:numPr>
                <w:ilvl w:val="1"/>
                <w:numId w:val="13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Molimo vas da dodate sve relevantne informacije o politikama, merama i inicijativama koje selo sprovodi u oblasti održivosti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životne sredine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5F0D3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4FC816AB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A1A751D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EC1814C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C51B9F5" w14:textId="4251F000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69A628AD" w14:textId="5B0D4422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9C5C2D" w14:paraId="20BB97D7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lastRenderedPageBreak/>
              <w:t>Razvoj turizma i integracija lanca vrednosti</w:t>
            </w:r>
          </w:p>
        </w:tc>
      </w:tr>
      <w:tr w:rsidR="00D56834" w:rsidRPr="009C5C2D" w14:paraId="66C94222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34FAB530" w:rsidR="00D56834" w:rsidRPr="009C5C2D" w:rsidRDefault="1828750A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Turizam u selu je značajno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marketinški pozicioniran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razvijen. Selo dalje promoviše unapređenje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turističkog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lanca vrednosti i konkurentnost destinacije u oblastima vezanim za pristup tržištu, marketing i promociju, inovacije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razvoj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 kvalitet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proizvoda. </w:t>
            </w:r>
          </w:p>
        </w:tc>
      </w:tr>
      <w:tr w:rsidR="00F4453B" w:rsidRPr="009C5C2D" w14:paraId="5AE808B4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00E000E5" w:rsidR="00F4453B" w:rsidRPr="009C5C2D" w:rsidRDefault="00F4453B" w:rsidP="009C5C2D">
            <w:pPr>
              <w:pStyle w:val="ListParagraph"/>
              <w:numPr>
                <w:ilvl w:val="1"/>
                <w:numId w:val="14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je selo integrisano u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područje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sa širim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spektrom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turističk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ih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atrakcija (npr.  deo tematske nacionalne, regionalne ili međunarodne rute,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skup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sela sa zajedničkim prirodnim i kulturnim vrednostima, </w:t>
            </w:r>
            <w:r w:rsidR="005F0D3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park prirode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itd)? *</w:t>
            </w:r>
          </w:p>
          <w:p w14:paraId="02F25316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56A1F34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33BC7CF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76D50B3" w14:textId="4A4AF01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detaljno objasnite (ograničenje </w:t>
            </w:r>
            <w:r w:rsidR="005F0D3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60D7DBC6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172075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7E7DEE71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5AB68B3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5ED1612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2374A953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7FA402D" w14:textId="7309F3E1" w:rsidR="00EA07FA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510D6D67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453B2BF1" w:rsidR="00F4453B" w:rsidRPr="009C5C2D" w:rsidRDefault="00F4453B" w:rsidP="009C5C2D">
            <w:pPr>
              <w:pStyle w:val="ListParagraph"/>
              <w:numPr>
                <w:ilvl w:val="1"/>
                <w:numId w:val="14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ima </w:t>
            </w:r>
            <w:r w:rsidR="0064505C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mogućnosti za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smeštaj koj</w:t>
            </w:r>
            <w:r w:rsidR="0064505C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odražava ruralne i lokalne vrednosti? *</w:t>
            </w:r>
          </w:p>
          <w:p w14:paraId="0AB018AF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0AFA0A2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CB21D07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8105589" w14:textId="74E02D60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molimo vas da detaljno i navedete relevantne primere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64505C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5FBA6B14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DAAC419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89656E9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DC4BA9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3CDDCA4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7B965285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5430A68A" w14:textId="5FDDF7D2" w:rsidR="00544861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7C3B80BB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2048A61" w:rsidR="00F4453B" w:rsidRPr="009C5C2D" w:rsidRDefault="00F4453B" w:rsidP="009C5C2D">
            <w:pPr>
              <w:pStyle w:val="ListParagraph"/>
              <w:numPr>
                <w:ilvl w:val="1"/>
                <w:numId w:val="14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li selo promoviše lokalnu gastronomiju i lokalnu kulinarsku kulturu? *</w:t>
            </w:r>
          </w:p>
          <w:p w14:paraId="06E09388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08883F9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03BD0C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1C657A9" w14:textId="07EBEEC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molimo vas da detaljno i navedete relevantne primere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64505C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0C4B0CA6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630F4A7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lastRenderedPageBreak/>
              <w:t>Tekst napišite ovde</w:t>
            </w:r>
          </w:p>
          <w:p w14:paraId="12D8A180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D4F4172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68516C35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6B118C7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2F410FD7" w14:textId="61792182" w:rsidR="00BB69FC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6FF1DECA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5E8AEA49" w:rsidR="00F4453B" w:rsidRPr="009C5C2D" w:rsidRDefault="00F4453B" w:rsidP="009C5C2D">
            <w:pPr>
              <w:pStyle w:val="ListParagraph"/>
              <w:numPr>
                <w:ilvl w:val="1"/>
                <w:numId w:val="14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selo promoviše uključivanje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poljoprivrednika i lokalnih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proizvođača (rukotvorina itd.) u turističke </w:t>
            </w:r>
            <w:r w:rsidRPr="009C5C2D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proizvode, aktivnosti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iskustva vezana za lokalnu tradiciju i o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mogućava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njihovu kupovinu od strane turista? *</w:t>
            </w:r>
          </w:p>
          <w:p w14:paraId="0956AFFB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DA9E8FA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A5BB2E2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B90E3DC" w14:textId="0D616635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3960A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78AE87AF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A9837F6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FB79019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48EB551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6B3025B" w14:textId="77777777" w:rsidR="00B62E0E" w:rsidRPr="009C5C2D" w:rsidRDefault="00B62E0E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C6E37B8" w14:textId="77777777" w:rsidR="00B62E0E" w:rsidRPr="009C5C2D" w:rsidRDefault="00B62E0E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ADBE5DE" w14:textId="7F07597B" w:rsidR="0091114B" w:rsidRPr="009C5C2D" w:rsidRDefault="00B62E0E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3B33F22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22B6C318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 selo zalaže za 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primenu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standarda kvaliteta 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u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turizm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sertifikacionih sistema među turističkim preduzećima i pružaocima usluga?</w:t>
            </w:r>
          </w:p>
          <w:p w14:paraId="7AC4AF3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683DC26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BA19D1B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3F5DA2B" w14:textId="0650E283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3960A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60ED78D0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140AA24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BF3ED3E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1CEA47D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0BE52C04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71D65BA9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5FDEDEF2" w14:textId="5800BB0B" w:rsidR="00D17DB2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28A2AB5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22A3E461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li preduzeća u selu imaju objekte za e-trgovinu i/ili elektronsk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plaćanj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? *</w:t>
            </w:r>
          </w:p>
          <w:p w14:paraId="368EE07F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24749B2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3E2F82C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55786E6" w14:textId="56CC24A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3960A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67FB0928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49B2564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74A96E09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F8934DD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C55BD23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045B617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5B4D51B7" w14:textId="2F147C79" w:rsidR="002A6179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19FE0F4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4E8133FE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Da li selo ima turističk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 signalizaciju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?</w:t>
            </w:r>
          </w:p>
          <w:p w14:paraId="739DCCB5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7C33D29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80DF5A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A96FF5B" w14:textId="73A91213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="003960A9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navedite do 3 primera (fotografije):</w:t>
            </w:r>
          </w:p>
          <w:p w14:paraId="0DCF3C86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F3B75" w:rsidRPr="009C5C2D" w14:paraId="057A30DA" w14:textId="77777777" w:rsidTr="00A73FE5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2DF0C3" w14:textId="77777777" w:rsidR="00FF3B75" w:rsidRPr="009C5C2D" w:rsidRDefault="00FF3B75" w:rsidP="009C5C2D">
                  <w:pPr>
                    <w:pStyle w:val="ListParagraph"/>
                    <w:spacing w:after="120" w:line="240" w:lineRule="auto"/>
                    <w:ind w:left="0"/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</w:pPr>
                  <w:r w:rsidRPr="009C5C2D"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  <w:t>Umetnite sliku ovde</w:t>
                  </w:r>
                </w:p>
              </w:tc>
            </w:tr>
            <w:tr w:rsidR="00FF3B75" w:rsidRPr="009C5C2D" w14:paraId="0668EB84" w14:textId="77777777" w:rsidTr="00A73FE5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B0BDAA" w14:textId="77777777" w:rsidR="00FF3B75" w:rsidRPr="009C5C2D" w:rsidRDefault="00FF3B75" w:rsidP="009C5C2D">
                  <w:pPr>
                    <w:pStyle w:val="ListParagraph"/>
                    <w:spacing w:after="120" w:line="240" w:lineRule="auto"/>
                    <w:ind w:left="0"/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</w:pPr>
                  <w:r w:rsidRPr="009C5C2D"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  <w:t>Umetnite sliku ovde</w:t>
                  </w:r>
                </w:p>
              </w:tc>
            </w:tr>
            <w:tr w:rsidR="00FF3B75" w:rsidRPr="009C5C2D" w14:paraId="1D3086EF" w14:textId="77777777" w:rsidTr="00A73FE5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FE8BF" w14:textId="77777777" w:rsidR="00FF3B75" w:rsidRPr="009C5C2D" w:rsidRDefault="00FF3B75" w:rsidP="009C5C2D">
                  <w:pPr>
                    <w:pStyle w:val="ListParagraph"/>
                    <w:spacing w:after="120" w:line="240" w:lineRule="auto"/>
                    <w:ind w:left="0"/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</w:pPr>
                  <w:r w:rsidRPr="009C5C2D">
                    <w:rPr>
                      <w:rFonts w:ascii="Times New Roman" w:hAnsi="Times New Roman" w:cs="Times New Roman"/>
                      <w:i/>
                      <w:iCs/>
                      <w:color w:val="404040" w:themeColor="text1" w:themeTint="BF"/>
                      <w:sz w:val="24"/>
                      <w:szCs w:val="24"/>
                    </w:rPr>
                    <w:t>Umetnite sliku ovde</w:t>
                  </w:r>
                </w:p>
              </w:tc>
            </w:tr>
          </w:tbl>
          <w:p w14:paraId="7D7D4F22" w14:textId="3261DA33" w:rsidR="00AF4887" w:rsidRPr="009C5C2D" w:rsidRDefault="00AF4887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F4453B" w:rsidRPr="009C5C2D" w14:paraId="6253ED03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055DB415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li je selo domaćin događaja i/ili je razvilo relevantne događaje, posebno vezane za lokalnu kulturu, znanje i proizvode? *</w:t>
            </w:r>
          </w:p>
          <w:p w14:paraId="38A08544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12557BA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10A31BC4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C6CF396" w14:textId="42F32511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događaja koje je selo razvilo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(ograničenje</w:t>
            </w:r>
            <w:r w:rsidR="003960A9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do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46598C27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46286D0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9ACE034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BDD9E0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5360FF2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360EBD56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6374C8D" w14:textId="3FF801E1" w:rsidR="00823639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37EEF63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55410530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 li selo ima ili učestvuje u marketinškim i promotivnim planovima/inicijativama? *</w:t>
            </w:r>
          </w:p>
          <w:p w14:paraId="663960F9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24A2C77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2989C4F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3B15CB1" w14:textId="7B0EDE40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B6545E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do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02193DEC" w14:textId="77777777" w:rsidR="00EA778B" w:rsidRPr="009C5C2D" w:rsidRDefault="00EA77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D6933B2" w14:textId="77777777" w:rsidR="00EA778B" w:rsidRPr="009C5C2D" w:rsidRDefault="00EA77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8B8F74A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75C4D2D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58C364A5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AF8FBA3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3AF38AC1" w14:textId="286CD900" w:rsidR="00F4453B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6A2A4E6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124AD85A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Da li je turistička ponuda sela dobro zastupljena</w:t>
            </w:r>
            <w:r w:rsidR="00B6545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onlajn i oflajn kanalima</w:t>
            </w:r>
            <w:r w:rsidR="00B6545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za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distribucij</w:t>
            </w:r>
            <w:r w:rsidR="00B6545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putovanja (Google My Business, TripAdvisor, Booking.com itd.) i </w:t>
            </w:r>
            <w:r w:rsidR="00B6545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na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drugim novim platformama za distribuciju putovanja? *</w:t>
            </w:r>
          </w:p>
          <w:p w14:paraId="1288C561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408CC71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0097D95B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C7A246A" w14:textId="39481738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B6545E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80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7CC32C70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68CB275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5FFAA04A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B099947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62F7AFDF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5322ED5B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ABB0169" w14:textId="72CD9AAE" w:rsidR="00222969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  <w:r w:rsidR="008315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</w:p>
        </w:tc>
      </w:tr>
      <w:tr w:rsidR="00F4453B" w:rsidRPr="009C5C2D" w14:paraId="57E344D8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69836152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ima inovativne proizvode i iskustva? * </w:t>
            </w:r>
          </w:p>
          <w:p w14:paraId="133695D5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01ECF24" w14:textId="77777777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855E06A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</w:pPr>
          </w:p>
          <w:p w14:paraId="2208DED2" w14:textId="65E13B99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načina na koji selo promoviše svoje inovativne proizvode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i iskustva (ograničenje </w:t>
            </w:r>
            <w:r w:rsidR="00B6545E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0B9C8C11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FB62446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5F51333" w14:textId="77777777" w:rsidR="00CA7C49" w:rsidRPr="009C5C2D" w:rsidRDefault="00CA7C49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6A4A2224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2A4B9EF2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321D80FB" w14:textId="77777777" w:rsidR="000A62F3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332F19F0" w14:textId="54B40291" w:rsidR="00F4453B" w:rsidRPr="009C5C2D" w:rsidRDefault="000A62F3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4FBCF45E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7A3FDA75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Molimo vas opišete kako turizam </w:t>
            </w:r>
            <w:r w:rsidR="00B6545E"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vrši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pozitivan ekonomski uticaj </w:t>
            </w:r>
            <w:r w:rsidR="00B6545E"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 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zajednic</w:t>
            </w:r>
            <w:r w:rsidR="00B6545E"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kako se dopunjuje </w:t>
            </w:r>
            <w:r w:rsidR="00B6545E"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 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postojećim privrednim aktivnostima kao što su poljoprivreda, šumarstvo, sto</w:t>
            </w:r>
            <w:r w:rsidR="00B6545E"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čarstvo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i/ili ribarstvo i njihove relevantne prerađivačke industrije. * </w:t>
            </w:r>
            <w:r w:rsidRPr="009C5C2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(ograničenje </w:t>
            </w:r>
            <w:r w:rsidR="00B6545E" w:rsidRPr="009C5C2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0443452F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3C1D279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1F0C00D3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F4453B" w:rsidRPr="009C5C2D" w14:paraId="5644011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15B7C264" w:rsidR="00F4453B" w:rsidRPr="009C5C2D" w:rsidRDefault="00F4453B" w:rsidP="009C5C2D">
            <w:pPr>
              <w:pStyle w:val="ListParagraph"/>
              <w:numPr>
                <w:ilvl w:val="1"/>
                <w:numId w:val="18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Molimo vas da dodate sve relevantne informacije o politikama, merama i inicijativama koje selo sprovodi za razvoj turizma i integraciju lanca vrednosti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B6545E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20F3A944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EB14B34" w14:textId="6D62CBCF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231A83C" w14:textId="77777777" w:rsidR="00AF383E" w:rsidRPr="009C5C2D" w:rsidRDefault="00AF383E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1D426813" w14:textId="12D5BEAE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4BA5AB40" w14:textId="66D24996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p w14:paraId="64F55317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2D3C6B" w:rsidRPr="009C5C2D" w14:paraId="2EFE6AD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Upravljanje i određivanje prioriteta turizma</w:t>
            </w:r>
          </w:p>
        </w:tc>
      </w:tr>
      <w:tr w:rsidR="003E4150" w:rsidRPr="009C5C2D" w14:paraId="681899C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23A27389" w:rsidR="003E4150" w:rsidRPr="009C5C2D" w:rsidRDefault="00667181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Selo je posvećeno tome da turizam bude strateški stub za ruralni razvoj. Njime se dodatno promoviše model upravljanja zasnovan na javno-privatnim partnerstvima, saradnji sa drugim nivoima vl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asti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angažovanju zajednice u planiranju i razvoju turizma.</w:t>
            </w:r>
          </w:p>
        </w:tc>
      </w:tr>
      <w:tr w:rsidR="004D7C6D" w:rsidRPr="009C5C2D" w14:paraId="7D66C50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688CB80F" w:rsidR="004D7C6D" w:rsidRPr="009C5C2D" w:rsidRDefault="00C331C9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7.1. Da </w:t>
            </w:r>
            <w:r w:rsidR="000E34F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li selo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ima</w:t>
            </w:r>
            <w:r w:rsidR="000E34F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poseban </w:t>
            </w:r>
            <w:r w:rsidR="000E34F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plan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ili politiku </w:t>
            </w:r>
            <w:r w:rsidR="000E34F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razvoja turizma?</w:t>
            </w:r>
          </w:p>
          <w:p w14:paraId="71EA1692" w14:textId="77777777" w:rsidR="000E34F3" w:rsidRPr="009C5C2D" w:rsidRDefault="000E34F3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C70E59C" w14:textId="77777777" w:rsidR="000E34F3" w:rsidRPr="009C5C2D" w:rsidRDefault="000E34F3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2257434" w14:textId="77777777" w:rsidR="000E34F3" w:rsidRPr="009C5C2D" w:rsidRDefault="000E34F3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1E7C344" w14:textId="7316D107" w:rsidR="000E34F3" w:rsidRPr="009C5C2D" w:rsidRDefault="000E34F3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navedite vezu ka dokumentu:</w:t>
            </w:r>
          </w:p>
          <w:p w14:paraId="13C28917" w14:textId="77777777" w:rsidR="000E34F3" w:rsidRPr="009C5C2D" w:rsidRDefault="000E34F3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9EDE9A2" w14:textId="77777777" w:rsidR="000E34F3" w:rsidRPr="009C5C2D" w:rsidRDefault="000E34F3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1230BC6D" w14:textId="77777777" w:rsidR="000E34F3" w:rsidRPr="009C5C2D" w:rsidRDefault="000E34F3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0CA7E7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08B8745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73D13B3A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583692D" w14:textId="18D34A2C" w:rsidR="001B6617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685CAAA4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63F0B9CA" w:rsidR="00F4453B" w:rsidRPr="009C5C2D" w:rsidRDefault="00F4453B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selo ima posebnu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struktur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za razvoj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 upravljanje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turizm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om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(javno, privatno ili javno-privatno)? *</w:t>
            </w:r>
          </w:p>
          <w:p w14:paraId="20441085" w14:textId="3DD7713C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E3A81F9" w14:textId="5E32D7B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5992E7C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0991CCA" w14:textId="07BFEDE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4864C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62C60EF9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3394637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4D9D49B1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592272E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Navedite relevantne veze (dokumente sačuvane u memorijskom prostoru (Cloud-based storage space), veze ka Web stranicama) koje koje se odnose na vaš odgovor:</w:t>
            </w:r>
          </w:p>
          <w:p w14:paraId="63929233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08FF89DE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3CF66E10" w14:textId="7CD1371F" w:rsidR="00BA60FC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0610DAD1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7F785B5" w:rsidR="00F4453B" w:rsidRPr="009C5C2D" w:rsidRDefault="00F4453B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Da li se selo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saradnju sa preduzećima u selu?</w:t>
            </w:r>
          </w:p>
          <w:p w14:paraId="36B3C735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9EE0B88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C3D1AA1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B01EBEE" w14:textId="316774FF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4864C3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13B79D1B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612D6F9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A9AFEF1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2F5D685" w14:textId="77777777" w:rsidR="00C1048E" w:rsidRPr="009C5C2D" w:rsidRDefault="00C1048E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005FCBE5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761DB5CD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F016144" w14:textId="013CA8DC" w:rsidR="00E54F51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0DBD7B9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4C8917AC" w:rsidR="00F4453B" w:rsidRPr="009C5C2D" w:rsidRDefault="00F4453B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sarađuje sa nacionalnim ili regionalnim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vlastima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na turističkim inicijativama?</w:t>
            </w:r>
          </w:p>
          <w:p w14:paraId="515305B7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90F1358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2661D50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27F7A21" w14:textId="0AB7E062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04019E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ograničenje od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279C94C5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04159E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7B404FF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8BFFAF4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54095AFC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05F45BD4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60F08D93" w14:textId="0F26B87F" w:rsidR="00582193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4A609FDF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380B3ECE" w:rsidR="00F4453B" w:rsidRPr="009C5C2D" w:rsidRDefault="00F4453B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selo </w:t>
            </w:r>
            <w:r w:rsidR="004864C3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širi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i/ili promoviše učešće zajednice i njenih stanovnika u planiranju i razvoju turizma i ima mere koje doprinose da turizam unapredi lokalno blagostanje i zadovoljstvo? *</w:t>
            </w:r>
          </w:p>
          <w:p w14:paraId="5A985806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175BF5D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3D3B1CD1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20A042D" w14:textId="3A327426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ograničenje</w:t>
            </w:r>
            <w:r w:rsidR="00632E4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72C98752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85942B6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CD49D97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2752859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1C500A6E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5ACE84A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532BFFF1" w14:textId="5B8098EF" w:rsidR="008027FF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578DA30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59ADB22C" w:rsidR="00F4453B" w:rsidRPr="009C5C2D" w:rsidRDefault="00F4453B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Da li selo sarađuje sa obrazovnim i akademskim institucijama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na </w:t>
            </w:r>
            <w:r w:rsidR="00D63F64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pitanjima vezanim za turizam?</w:t>
            </w:r>
          </w:p>
          <w:p w14:paraId="34A4AFC2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CF76DC9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2B3B765D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B315D3E" w14:textId="5E1191F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DA, molimo vas da navedete kratak opis inicijativa koje selo sprovodi (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632E4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79364CF9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333EE3C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1D40C50" w14:textId="77777777" w:rsidR="00F4453B" w:rsidRPr="009C5C2D" w:rsidRDefault="00F4453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399AB10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3830397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42D918C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637FA7C" w14:textId="6F77E206" w:rsidR="002E0037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662BEA7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75F993AB" w:rsidR="00F4453B" w:rsidRPr="009C5C2D" w:rsidRDefault="767DCC19" w:rsidP="009C5C2D">
            <w:pPr>
              <w:pStyle w:val="ListParagraph"/>
              <w:numPr>
                <w:ilvl w:val="1"/>
                <w:numId w:val="15"/>
              </w:numPr>
              <w:spacing w:after="120" w:line="240" w:lineRule="auto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Molimo doda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jte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sve relevantne informacije o politikama, merama i inicijativama koje selo sprovodi u upravljanju i određivanju prioriteta turizma (alati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marketinške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inteligencije itd.)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632E4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150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27A27729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EC22E6C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264624ED" w14:textId="77777777" w:rsidR="00A3689F" w:rsidRPr="009C5C2D" w:rsidRDefault="00A3689F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65D21AC" w14:textId="61D78508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6FF7A90B" w14:textId="5F7A554A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p w14:paraId="29117BF8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9C5C2D" w14:paraId="4F402714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34D0FE2F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 xml:space="preserve">Infrastruktura i </w:t>
            </w:r>
            <w:r w:rsidR="00632E4D"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povezanost</w:t>
            </w:r>
          </w:p>
        </w:tc>
      </w:tr>
      <w:tr w:rsidR="00CF6707" w:rsidRPr="009C5C2D" w14:paraId="7EF9F46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3AB48DDC" w:rsidR="00CF6707" w:rsidRPr="009C5C2D" w:rsidRDefault="00537D76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ima infrastrukturu koja </w:t>
            </w:r>
            <w:bookmarkStart w:id="1" w:name="_GoBack"/>
            <w:bookmarkEnd w:id="1"/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olakšava pristup i komunikacije koje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doprinose većoj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dobrobit</w:t>
            </w:r>
            <w: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seoske zajednice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razvoju poslovanja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kao i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obogaćivanju 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iskust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v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</w:t>
            </w:r>
            <w:r w:rsidR="00CF670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posetilaca</w:t>
            </w:r>
          </w:p>
        </w:tc>
      </w:tr>
      <w:tr w:rsidR="00F4453B" w:rsidRPr="009C5C2D" w14:paraId="205BDC6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BA0A" w14:textId="77777777" w:rsidR="009E72CD" w:rsidRPr="009C5C2D" w:rsidRDefault="00F4453B" w:rsidP="009C5C2D">
            <w:pPr>
              <w:pStyle w:val="ListParagraph"/>
              <w:numPr>
                <w:ilvl w:val="1"/>
                <w:numId w:val="16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Molimo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 opi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šete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saobraćajn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infrastruktur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u u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koja olakšava povez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anost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(asfaltirane pristupne saobraćajnice, usluge javnog prevoza, redovne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linije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, raspoloživ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632E4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redovi vožnje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itd.)? * </w:t>
            </w:r>
          </w:p>
          <w:p w14:paraId="2103EDA8" w14:textId="52B22FE1" w:rsidR="009871EF" w:rsidRPr="009C5C2D" w:rsidRDefault="009E72CD" w:rsidP="009C5C2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lastRenderedPageBreak/>
              <w:t xml:space="preserve">           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632E4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62A1BFF2" w14:textId="77777777" w:rsidR="008443B9" w:rsidRPr="009C5C2D" w:rsidRDefault="008443B9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2EC10C77" w14:textId="57FB66C0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07C3989" w14:textId="77777777" w:rsidR="00DB3E0A" w:rsidRPr="009C5C2D" w:rsidRDefault="00DB3E0A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3944384A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6A4166D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FFD2AAA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700379E3" w14:textId="410F3798" w:rsidR="009A46C5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384D3D" w:rsidRPr="009C5C2D" w14:paraId="0C66875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C4D9" w14:textId="77777777" w:rsidR="009E72CD" w:rsidRPr="009C5C2D" w:rsidRDefault="00150A98" w:rsidP="009C5C2D">
            <w:pPr>
              <w:pStyle w:val="ListParagraph"/>
              <w:numPr>
                <w:ilvl w:val="1"/>
                <w:numId w:val="16"/>
              </w:numPr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 xml:space="preserve">Navedite opis statusa pristupa u selu sledećim </w:t>
            </w:r>
            <w:r w:rsidR="00AE34E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službama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  <w:r w:rsidR="009E72C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* </w:t>
            </w:r>
          </w:p>
          <w:p w14:paraId="5BB9C4E2" w14:textId="5F997E63" w:rsidR="00DB3E0A" w:rsidRPr="009C5C2D" w:rsidRDefault="009E72CD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        </w:t>
            </w:r>
            <w:r w:rsidR="00150A9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(ukupno ograničenje </w:t>
            </w:r>
            <w:r w:rsidR="00AE34E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do</w:t>
            </w:r>
            <w:r w:rsidR="00150A98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23FAAAA6" w14:textId="77777777" w:rsidR="008443B9" w:rsidRPr="009C5C2D" w:rsidRDefault="008443B9" w:rsidP="009C5C2D">
            <w:pPr>
              <w:pStyle w:val="CommentText"/>
              <w:spacing w:after="120"/>
              <w:ind w:left="7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FF2CFE7" w14:textId="724D8BD7" w:rsidR="00053CFB" w:rsidRPr="009C5C2D" w:rsidRDefault="00053CFB" w:rsidP="009C5C2D">
            <w:pPr>
              <w:pStyle w:val="CommentText"/>
              <w:numPr>
                <w:ilvl w:val="0"/>
                <w:numId w:val="8"/>
              </w:num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voda za piće</w:t>
            </w:r>
          </w:p>
          <w:p w14:paraId="011ECB81" w14:textId="05B680CF" w:rsidR="00053CFB" w:rsidRPr="009C5C2D" w:rsidRDefault="00AE34EB" w:rsidP="009C5C2D">
            <w:pPr>
              <w:pStyle w:val="CommentText"/>
              <w:numPr>
                <w:ilvl w:val="0"/>
                <w:numId w:val="8"/>
              </w:num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kanalizacija</w:t>
            </w:r>
          </w:p>
          <w:p w14:paraId="1571CDA3" w14:textId="7235D2BA" w:rsidR="00053CFB" w:rsidRPr="009C5C2D" w:rsidRDefault="00AE34EB" w:rsidP="009C5C2D">
            <w:pPr>
              <w:pStyle w:val="CommentText"/>
              <w:numPr>
                <w:ilvl w:val="0"/>
                <w:numId w:val="8"/>
              </w:num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električna energija</w:t>
            </w:r>
          </w:p>
          <w:p w14:paraId="467D2291" w14:textId="77777777" w:rsidR="00053CFB" w:rsidRPr="009C5C2D" w:rsidRDefault="00053CF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31B61BAA" w14:textId="32501D34" w:rsidR="00053CFB" w:rsidRPr="009C5C2D" w:rsidRDefault="00053CF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3C84C4A5" w14:textId="77777777" w:rsidR="003F116A" w:rsidRPr="009C5C2D" w:rsidRDefault="003F116A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930408F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0FDF151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91F731D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79535165" w14:textId="7FD4A1AC" w:rsidR="001C5FE1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40C2311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CE03" w14:textId="77777777" w:rsidR="009E72CD" w:rsidRPr="009C5C2D" w:rsidRDefault="00F4453B" w:rsidP="009C5C2D">
            <w:pPr>
              <w:pStyle w:val="ListParagraph"/>
              <w:numPr>
                <w:ilvl w:val="1"/>
                <w:numId w:val="16"/>
              </w:numPr>
              <w:spacing w:after="120" w:line="240" w:lineRule="auto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Molimo navedete opis komunikacione tehnologije i digitalne infrastrukture </w:t>
            </w:r>
            <w:r w:rsidR="00AE34E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u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sel</w:t>
            </w:r>
            <w:r w:rsidR="00AE34E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(odnosno mobilne veze širokog propusnog opsega – 3G ili više – propusni opseg interneta, pristup tehnologiji velikih podataka itd.</w:t>
            </w:r>
            <w:r w:rsidRPr="009C5C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? * </w:t>
            </w:r>
          </w:p>
          <w:p w14:paraId="0370EE71" w14:textId="22E23F4E" w:rsidR="009871EF" w:rsidRPr="009C5C2D" w:rsidRDefault="009E72CD" w:rsidP="009C5C2D">
            <w:pPr>
              <w:spacing w:after="120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          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(ograničenje </w:t>
            </w:r>
            <w:r w:rsidR="00AE34E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reči):</w:t>
            </w:r>
          </w:p>
          <w:p w14:paraId="25709E97" w14:textId="77777777" w:rsidR="00C43085" w:rsidRPr="009C5C2D" w:rsidRDefault="00C43085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1E782830" w14:textId="0A060EC0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7F227C08" w14:textId="34E1EAC6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2960FA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0DD632C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08326681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1B7EC90" w14:textId="1B4B536D" w:rsidR="00F4453B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4B5237E2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80F6" w14:textId="77777777" w:rsidR="009E72CD" w:rsidRPr="009C5C2D" w:rsidRDefault="00F4453B" w:rsidP="009C5C2D">
            <w:pPr>
              <w:pStyle w:val="ListParagraph"/>
              <w:numPr>
                <w:ilvl w:val="1"/>
                <w:numId w:val="16"/>
              </w:numPr>
              <w:spacing w:after="120" w:line="240" w:lineRule="auto"/>
              <w:jc w:val="both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Dodajte sve relevantne informacije vezane za ovu oblast </w:t>
            </w:r>
            <w:r w:rsidR="009E72C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*</w:t>
            </w:r>
          </w:p>
          <w:p w14:paraId="19866C84" w14:textId="38F23454" w:rsidR="009871EF" w:rsidRPr="009C5C2D" w:rsidRDefault="009E72CD" w:rsidP="009C5C2D">
            <w:pPr>
              <w:spacing w:after="120"/>
              <w:jc w:val="both"/>
              <w:rPr>
                <w:rFonts w:ascii="Times New Roman" w:eastAsiaTheme="min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          </w:t>
            </w:r>
            <w:r w:rsidR="00F4453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(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ograničenje </w:t>
            </w:r>
            <w:r w:rsidR="00933F8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="00F4453B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="00F4453B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54FDB781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lastRenderedPageBreak/>
              <w:t>Tekst napišite ovde</w:t>
            </w:r>
          </w:p>
          <w:p w14:paraId="5970AA4B" w14:textId="77777777" w:rsidR="00A3689F" w:rsidRPr="009C5C2D" w:rsidRDefault="00A3689F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63153E2" w14:textId="0C85867C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40351C4" w14:textId="66716F26" w:rsidR="73210962" w:rsidRPr="009C5C2D" w:rsidRDefault="73210962" w:rsidP="009C5C2D">
      <w:pPr>
        <w:spacing w:line="240" w:lineRule="auto"/>
        <w:rPr>
          <w:rFonts w:ascii="Times New Roman" w:hAnsi="Times New Roman" w:cs="Times New Roman"/>
        </w:rPr>
      </w:pPr>
    </w:p>
    <w:p w14:paraId="35FB7463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  <w:color w:val="404040" w:themeColor="text1" w:themeTint="BF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9C5C2D" w14:paraId="2285C02D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0CE64891" w:rsidR="000A363A" w:rsidRPr="009C5C2D" w:rsidRDefault="000A363A" w:rsidP="009C5C2D">
            <w:pPr>
              <w:pStyle w:val="Heading1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color w:val="816200" w:themeColor="accent5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 xml:space="preserve">Zdravlje, </w:t>
            </w:r>
            <w:r w:rsidR="00933F8D"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>sigurnost</w:t>
            </w:r>
            <w:r w:rsidRPr="009C5C2D">
              <w:rPr>
                <w:rFonts w:ascii="Times New Roman" w:hAnsi="Times New Roman" w:cs="Times New Roman"/>
                <w:color w:val="816200" w:themeColor="accent5" w:themeShade="80"/>
                <w:sz w:val="24"/>
                <w:szCs w:val="24"/>
              </w:rPr>
              <w:t xml:space="preserve"> i bezbednost</w:t>
            </w:r>
          </w:p>
        </w:tc>
      </w:tr>
      <w:tr w:rsidR="00667181" w:rsidRPr="009C5C2D" w14:paraId="3FE1D16E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48836E55" w:rsidR="00667181" w:rsidRPr="009C5C2D" w:rsidRDefault="00B81601" w:rsidP="009C5C2D">
            <w:pPr>
              <w:pStyle w:val="Heading1"/>
              <w:numPr>
                <w:ilvl w:val="0"/>
                <w:numId w:val="0"/>
              </w:num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Selo ima zdravstvene, </w:t>
            </w:r>
            <w:r w:rsidR="00933F8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sigurnosne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 bezbednosne sisteme za zaštitu stanovnika i turista.</w:t>
            </w:r>
          </w:p>
        </w:tc>
      </w:tr>
      <w:tr w:rsidR="00F4453B" w:rsidRPr="009C5C2D" w14:paraId="2305C921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25C1D7A0" w:rsidR="00F4453B" w:rsidRPr="009C5C2D" w:rsidRDefault="00F4453B" w:rsidP="009C5C2D">
            <w:pPr>
              <w:pStyle w:val="ListParagraph"/>
              <w:numPr>
                <w:ilvl w:val="1"/>
                <w:numId w:val="17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je selo deo plana /sistema javnog zdravlja, </w:t>
            </w:r>
            <w:r w:rsidR="00933F8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zaštite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i bezbednosti? *</w:t>
            </w:r>
          </w:p>
          <w:p w14:paraId="6ED75109" w14:textId="16F252CB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554CBE28" w14:textId="17FFA39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C27DE5E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08AB430" w14:textId="1B571F96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933F8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4A109D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933F8D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7CA63190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EC8614B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6D4925A" w14:textId="77777777" w:rsidR="000777B2" w:rsidRPr="009C5C2D" w:rsidRDefault="000777B2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1D7A250C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4B0859E1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1A6CE442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25018B33" w14:textId="33CC2D87" w:rsidR="00F4453B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6B7441B0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79608246" w:rsidR="00F4453B" w:rsidRPr="009C5C2D" w:rsidRDefault="00F4453B" w:rsidP="009C5C2D">
            <w:pPr>
              <w:pStyle w:val="ListParagraph"/>
              <w:numPr>
                <w:ilvl w:val="1"/>
                <w:numId w:val="17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li je selo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 blizini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zdravstvenih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službi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? *</w:t>
            </w:r>
          </w:p>
          <w:p w14:paraId="51BEE79C" w14:textId="77777777" w:rsidR="00A110C0" w:rsidRPr="009C5C2D" w:rsidRDefault="00A110C0" w:rsidP="009C5C2D">
            <w:pPr>
              <w:spacing w:after="120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DEF26A1" w14:textId="778CBC5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6AA9DC55" w14:textId="21B547F9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11768DA9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C254BA3" w14:textId="18047F56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882F5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322D5292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FC5816F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6BC00DAB" w14:textId="77777777" w:rsidR="00B80069" w:rsidRPr="009C5C2D" w:rsidRDefault="00B80069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71EC091C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375B65BA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485A6C48" w14:textId="77777777" w:rsidR="000777B2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2CB46CD" w14:textId="3AFB5EF9" w:rsidR="00F4453B" w:rsidRPr="009C5C2D" w:rsidRDefault="000777B2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36C6977A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0052A767" w:rsidR="00F4453B" w:rsidRPr="009C5C2D" w:rsidRDefault="00F4453B" w:rsidP="009C5C2D">
            <w:pPr>
              <w:pStyle w:val="ListParagraph"/>
              <w:numPr>
                <w:ilvl w:val="1"/>
                <w:numId w:val="17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U slučaju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ugroženosti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prirodnim katastrofama, da li selo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ima 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plan za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vanredne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ituacije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?</w:t>
            </w:r>
          </w:p>
          <w:p w14:paraId="0162C5B9" w14:textId="37C6FE45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454804CD" w14:textId="18AAE804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NE </w:t>
            </w:r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  </w:t>
                </w:r>
                <w:r w:rsidRPr="009C5C2D">
                  <w:rPr>
                    <w:rFonts w:ascii="Segoe UI Symbol" w:eastAsia="MS Gothic" w:hAnsi="Segoe UI Symbol" w:cs="Segoe UI Symbol"/>
                    <w:color w:val="404040" w:themeColor="text1" w:themeTint="BF"/>
                    <w:sz w:val="24"/>
                    <w:szCs w:val="24"/>
                  </w:rPr>
                  <w:t>☐</w:t>
                </w:r>
                <w:r w:rsidRPr="009C5C2D">
                  <w:rPr>
                    <w:rFonts w:ascii="Times New Roman" w:eastAsia="MS Gothic" w:hAnsi="Times New Roman" w:cs="Times New Roman"/>
                    <w:color w:val="404040" w:themeColor="text1" w:themeTint="BF"/>
                    <w:sz w:val="24"/>
                    <w:szCs w:val="24"/>
                  </w:rPr>
                  <w:t xml:space="preserve"> </w:t>
                </w:r>
              </w:sdtContent>
            </w:sdt>
          </w:p>
          <w:p w14:paraId="7E57455A" w14:textId="77777777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50C7791" w14:textId="5A68B442" w:rsidR="00F4453B" w:rsidRPr="009C5C2D" w:rsidRDefault="00F4453B" w:rsidP="009C5C2D">
            <w:pPr>
              <w:pStyle w:val="ListParagraph"/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Ako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izaberete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DA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, navedite kratak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opis (ograničenje </w:t>
            </w:r>
            <w:r w:rsidR="00882F5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</w:t>
            </w:r>
          </w:p>
          <w:p w14:paraId="6E9532AA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29202CF" w14:textId="77777777" w:rsidR="0014028B" w:rsidRPr="009C5C2D" w:rsidRDefault="0014028B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95E5290" w14:textId="77777777" w:rsidR="0014028B" w:rsidRPr="009C5C2D" w:rsidRDefault="0014028B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7266984" w14:textId="77777777" w:rsidR="00C94C70" w:rsidRPr="009C5C2D" w:rsidRDefault="00C94C70" w:rsidP="009C5C2D">
            <w:pPr>
              <w:spacing w:after="1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C5C2D">
              <w:rPr>
                <w:rFonts w:ascii="Times New Roman" w:eastAsia="Arial" w:hAnsi="Times New Roman" w:cs="Times New Roman"/>
                <w:sz w:val="24"/>
                <w:szCs w:val="24"/>
              </w:rPr>
              <w:t>Navedite relevantne veze (dokumente sačuvane u memorijskom prostoru (Cloud-based storage space), veze ka Web stranicama) koje koje se odnose na vaš odgovor:</w:t>
            </w:r>
          </w:p>
          <w:p w14:paraId="7881EDBE" w14:textId="77777777" w:rsidR="0014028B" w:rsidRPr="009C5C2D" w:rsidRDefault="0014028B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1</w:t>
            </w:r>
          </w:p>
          <w:p w14:paraId="2B8A9AEB" w14:textId="77777777" w:rsidR="0014028B" w:rsidRPr="009C5C2D" w:rsidRDefault="0014028B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2</w:t>
            </w:r>
          </w:p>
          <w:p w14:paraId="001860FE" w14:textId="58774282" w:rsidR="00F4453B" w:rsidRPr="009C5C2D" w:rsidRDefault="0014028B" w:rsidP="009C5C2D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A5A5A5" w:themeColor="background2" w:themeShade="BF"/>
                <w:sz w:val="24"/>
                <w:szCs w:val="24"/>
              </w:rPr>
              <w:t>Veza 3</w:t>
            </w:r>
          </w:p>
        </w:tc>
      </w:tr>
      <w:tr w:rsidR="00F4453B" w:rsidRPr="009C5C2D" w14:paraId="5C484735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01A2B553" w:rsidR="00F4453B" w:rsidRPr="009C5C2D" w:rsidRDefault="00F4453B" w:rsidP="009C5C2D">
            <w:pPr>
              <w:pStyle w:val="ListParagraph"/>
              <w:numPr>
                <w:ilvl w:val="1"/>
                <w:numId w:val="17"/>
              </w:numPr>
              <w:spacing w:after="12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lastRenderedPageBreak/>
              <w:t>Molimo doda</w:t>
            </w:r>
            <w:r w:rsidR="00882F5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jte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sve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relevantne komentare </w:t>
            </w:r>
            <w:r w:rsidR="008872C7"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evaluaciji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ove 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oblasti (ograničenje </w:t>
            </w:r>
            <w:r w:rsidR="00882F57"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>do</w:t>
            </w:r>
            <w:r w:rsidRPr="009C5C2D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4"/>
              </w:rPr>
              <w:t xml:space="preserve"> 100 reči)</w:t>
            </w:r>
            <w:r w:rsidRPr="009C5C2D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: *</w:t>
            </w:r>
          </w:p>
          <w:p w14:paraId="041DBA3E" w14:textId="77777777" w:rsidR="009871EF" w:rsidRPr="009C5C2D" w:rsidRDefault="009871EF" w:rsidP="009C5C2D">
            <w:pPr>
              <w:spacing w:after="12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37E7D32" w14:textId="77777777" w:rsidR="009871EF" w:rsidRPr="009C5C2D" w:rsidRDefault="009871EF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  <w:r w:rsidRPr="009C5C2D"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  <w:t>Tekst napišite ovde</w:t>
            </w:r>
          </w:p>
          <w:p w14:paraId="04B12EF3" w14:textId="77777777" w:rsidR="00B73F91" w:rsidRPr="009C5C2D" w:rsidRDefault="00B73F91" w:rsidP="009C5C2D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6E6E6E" w:themeColor="background2" w:themeShade="80"/>
                <w:sz w:val="24"/>
                <w:szCs w:val="24"/>
              </w:rPr>
            </w:pPr>
          </w:p>
          <w:p w14:paraId="5C0CA89E" w14:textId="47CCEB1D" w:rsidR="00F4453B" w:rsidRPr="009C5C2D" w:rsidRDefault="00F4453B" w:rsidP="009C5C2D">
            <w:pPr>
              <w:pStyle w:val="ListParagraph"/>
              <w:spacing w:after="12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622D6C19" w14:textId="77777777" w:rsidR="000A363A" w:rsidRPr="009C5C2D" w:rsidRDefault="000A363A" w:rsidP="009C5C2D">
      <w:pPr>
        <w:spacing w:line="240" w:lineRule="auto"/>
        <w:rPr>
          <w:rFonts w:ascii="Times New Roman" w:hAnsi="Times New Roman" w:cs="Times New Roman"/>
        </w:rPr>
      </w:pPr>
    </w:p>
    <w:p w14:paraId="1C92E936" w14:textId="34DBAF50" w:rsidR="00C3708F" w:rsidRPr="009C5C2D" w:rsidRDefault="00C3708F" w:rsidP="009C5C2D">
      <w:pPr>
        <w:pStyle w:val="GlossaryBiblio"/>
        <w:spacing w:after="120" w:line="240" w:lineRule="auto"/>
        <w:ind w:left="0" w:right="-8" w:firstLine="0"/>
        <w:rPr>
          <w:rFonts w:ascii="Times New Roman" w:hAnsi="Times New Roman"/>
          <w:b/>
          <w:bCs/>
          <w:sz w:val="24"/>
        </w:rPr>
        <w:sectPr w:rsidR="00C3708F" w:rsidRPr="009C5C2D" w:rsidSect="00B659B5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  <w:bookmarkStart w:id="2" w:name="_Toc71298219"/>
      <w:bookmarkStart w:id="3" w:name="_Toc71301090"/>
      <w:bookmarkStart w:id="4" w:name="_Toc71298220"/>
      <w:bookmarkStart w:id="5" w:name="_Toc71301091"/>
      <w:bookmarkEnd w:id="2"/>
      <w:bookmarkEnd w:id="3"/>
      <w:bookmarkEnd w:id="4"/>
      <w:bookmarkEnd w:id="5"/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492F633D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FB6F17" w:rsidRPr="00FA7204" w:rsidRDefault="00FB6F17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5" o:spid="_x0000_s1029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" fillcolor="#c19300 [2408]" stroked="f" strokeweight="1pt">
                <v:path arrowok="t"/>
                <v:textbox>
                  <w:txbxContent>
                    <w:p w14:paraId="28B65C3C" w14:textId="77777777" w:rsidR="00FB6F17" w:rsidRPr="00FA7204" w:rsidRDefault="00FB6F17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5BA99F46" w:rsidR="00215321" w:rsidRPr="00215321" w:rsidRDefault="00215321" w:rsidP="007B2323">
      <w:pPr>
        <w:ind w:right="-8"/>
      </w:pPr>
    </w:p>
    <w:p w14:paraId="0C53E110" w14:textId="122412CD" w:rsidR="003C3CC5" w:rsidRPr="00215321" w:rsidRDefault="00A35E61">
      <w:pPr>
        <w:ind w:right="-8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1E9D1C" wp14:editId="0F43FEF2">
                <wp:simplePos x="0" y="0"/>
                <wp:positionH relativeFrom="column">
                  <wp:posOffset>1428702</wp:posOffset>
                </wp:positionH>
                <wp:positionV relativeFrom="paragraph">
                  <wp:posOffset>3829194</wp:posOffset>
                </wp:positionV>
                <wp:extent cx="2898476" cy="25879"/>
                <wp:effectExtent l="0" t="0" r="3556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8476" cy="25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oel="http://schemas.microsoft.com/office/2019/extlst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8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" from="112.5pt,301.5pt" to="340.75pt,303.55pt" w14:anchorId="3DD282AE">
                <v:stroke joinstyle="miter"/>
              </v:line>
            </w:pict>
          </mc:Fallback>
        </mc:AlternateContent>
      </w:r>
      <w:r w:rsidR="00ED7E8E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056994FB">
                <wp:simplePos x="0" y="0"/>
                <wp:positionH relativeFrom="margin">
                  <wp:align>center</wp:align>
                </wp:positionH>
                <wp:positionV relativeFrom="paragraph">
                  <wp:posOffset>4192772</wp:posOffset>
                </wp:positionV>
                <wp:extent cx="3474720" cy="3194685"/>
                <wp:effectExtent l="0" t="0" r="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1F9F" w14:textId="57738D3A" w:rsidR="00FB6F17" w:rsidRDefault="00FB6F17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Sa vizijom da turizam bude pozitivna snaga za transformaciju, ruralni razvoj i dobrobit zajednice,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najbolja turistička sela turističkom inicijativom UN-a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teže da  unaprede ulogu turizma u vrednosnim i zaštitnim ruralnim selima zajedno sa svojim povezanim pejzažima, sistemima znanja, biološkom i kulturnom raznolikošću, lokalnim vrednostima i aktivnostima.</w:t>
                            </w:r>
                          </w:p>
                          <w:p w14:paraId="740606C7" w14:textId="2A18ABA9" w:rsidR="00FB6F17" w:rsidRPr="00196927" w:rsidRDefault="00FB6F17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Un Tourism – World Tourism Organization,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specijalizovana agencija Ujedinjenih nacija, vodeća je međunarodna organizacija sa odlučnom i centralnom ulogom u promovisanju razvoja odgovornog, održivog i univerzalno pristupačnog turizma. On služi kao globalni forum za pitanja turističke politike i praktičan izvor turističkog znanja. Njeno članstvo uključuje 160 zemalja, 6 teritorija, 2 stalna posmatrača i preko 500 članova filijale.</w:t>
                            </w:r>
                          </w:p>
                          <w:p w14:paraId="263EEF57" w14:textId="77777777" w:rsidR="00FB6F17" w:rsidRDefault="00FB6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1" o:spid="_x0000_s1030" type="#_x0000_t202" style="position:absolute;margin-left:0;margin-top:330.15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" filled="f" stroked="f" strokeweight=".5pt">
                <v:path arrowok="t"/>
                <v:textbox>
                  <w:txbxContent>
                    <w:p w14:paraId="696C1F9F" w14:textId="57738D3A" w:rsidR="00FB6F17" w:rsidRDefault="00FB6F17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Sa vizijom da turizam bude pozitivna snaga za transformaciju, ruralni razvoj i dobrobit zajednice,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najbolja turistička sela turističkom inicijativom UN-a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teže da  unaprede ulogu turizma u vrednosnim i zaštitnim ruralnim selima zajedno sa svojim povezanim pejzažima, sistemima znanja, biološkom i kulturnom raznolikošću, lokalnim vrednostima i aktivnostima.</w:t>
                      </w:r>
                    </w:p>
                    <w:p w14:paraId="740606C7" w14:textId="2A18ABA9" w:rsidR="00FB6F17" w:rsidRPr="00196927" w:rsidRDefault="00FB6F17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Un Tourism – World Tourism Organization,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specijalizovana agencija Ujedinjenih nacija, vodeća je međunarodna organizacija sa odlučnom i centralnom ulogom u promovisanju razvoja odgovornog, održivog i univerzalno pristupačnog turizma. On služi kao globalni forum za pitanja turističke politike i praktičan izvor turističkog znanja. Njeno članstvo uključuje 160 zemalja, 6 teritorija, 2 stalna posmatrača i preko 500 članova filijale.</w:t>
                      </w:r>
                    </w:p>
                    <w:p w14:paraId="263EEF57" w14:textId="77777777" w:rsidR="00FB6F17" w:rsidRDefault="00FB6F17"/>
                  </w:txbxContent>
                </v:textbox>
                <w10:wrap anchorx="margin"/>
              </v:shape>
            </w:pict>
          </mc:Fallback>
        </mc:AlternateContent>
      </w:r>
      <w:r w:rsidR="00ED7E8E">
        <w:rPr>
          <w:noProof/>
          <w:lang w:val="sr-Latn-RS" w:eastAsia="sr-Latn-RS"/>
        </w:rPr>
        <w:drawing>
          <wp:anchor distT="0" distB="0" distL="114300" distR="114300" simplePos="0" relativeHeight="251658247" behindDoc="1" locked="0" layoutInCell="1" allowOverlap="1" wp14:anchorId="170AD217" wp14:editId="41C78867">
            <wp:simplePos x="0" y="0"/>
            <wp:positionH relativeFrom="margin">
              <wp:align>right</wp:align>
            </wp:positionH>
            <wp:positionV relativeFrom="paragraph">
              <wp:posOffset>874092</wp:posOffset>
            </wp:positionV>
            <wp:extent cx="5753100" cy="4067175"/>
            <wp:effectExtent l="0" t="0" r="0" b="0"/>
            <wp:wrapTight wrapText="bothSides">
              <wp:wrapPolygon edited="0">
                <wp:start x="4649" y="7891"/>
                <wp:lineTo x="4220" y="8397"/>
                <wp:lineTo x="3648" y="9308"/>
                <wp:lineTo x="3648" y="10117"/>
                <wp:lineTo x="4077" y="11331"/>
                <wp:lineTo x="2432" y="12444"/>
                <wp:lineTo x="2575" y="13658"/>
                <wp:lineTo x="13804" y="13658"/>
                <wp:lineTo x="18024" y="13355"/>
                <wp:lineTo x="17952" y="12950"/>
                <wp:lineTo x="18668" y="12444"/>
                <wp:lineTo x="19097" y="11736"/>
                <wp:lineTo x="19025" y="9611"/>
                <wp:lineTo x="16450" y="7891"/>
                <wp:lineTo x="4649" y="789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3CC5" w:rsidRPr="00215321" w:rsidSect="00B659B5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1DD14" w14:textId="77777777" w:rsidR="00BB1331" w:rsidRDefault="00BB1331" w:rsidP="005F2E01">
      <w:pPr>
        <w:spacing w:after="0" w:line="240" w:lineRule="auto"/>
      </w:pPr>
      <w:r>
        <w:separator/>
      </w:r>
    </w:p>
    <w:p w14:paraId="634B41CC" w14:textId="77777777" w:rsidR="00BB1331" w:rsidRDefault="00BB1331"/>
  </w:endnote>
  <w:endnote w:type="continuationSeparator" w:id="0">
    <w:p w14:paraId="7383FA90" w14:textId="77777777" w:rsidR="00BB1331" w:rsidRDefault="00BB1331" w:rsidP="005F2E01">
      <w:pPr>
        <w:spacing w:after="0" w:line="240" w:lineRule="auto"/>
      </w:pPr>
      <w:r>
        <w:continuationSeparator/>
      </w:r>
    </w:p>
    <w:p w14:paraId="293057AE" w14:textId="77777777" w:rsidR="00BB1331" w:rsidRDefault="00BB1331"/>
  </w:endnote>
  <w:endnote w:type="continuationNotice" w:id="1">
    <w:p w14:paraId="2E8D7809" w14:textId="77777777" w:rsidR="00BB1331" w:rsidRDefault="00BB13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&quot;Arial&quot;,sans-serif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BCACD" w14:textId="3C72CF18" w:rsidR="00FB6F17" w:rsidRDefault="00FB6F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18</w:t>
    </w:r>
    <w:r>
      <w:rPr>
        <w:color w:val="000000"/>
      </w:rPr>
      <w:fldChar w:fldCharType="end"/>
    </w:r>
  </w:p>
  <w:p w14:paraId="7A2008D7" w14:textId="77777777" w:rsidR="00FB6F17" w:rsidRDefault="00FB6F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AA5AD" w14:textId="52401752" w:rsidR="00FB6F17" w:rsidRPr="006351A0" w:rsidRDefault="00FB6F17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</w:rPr>
      <w:t xml:space="preserve">Poslednja izmena: </w:t>
    </w:r>
    <w:r w:rsidRPr="006351A0">
      <w:rPr>
        <w:color w:val="A5A5A5" w:themeColor="background2" w:themeShade="BF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</w:rPr>
      <w:fldChar w:fldCharType="separate"/>
    </w:r>
    <w:r>
      <w:rPr>
        <w:noProof/>
        <w:color w:val="A5A5A5" w:themeColor="background2" w:themeShade="BF"/>
      </w:rPr>
      <w:t>28 February 2024</w:t>
    </w:r>
    <w:r w:rsidRPr="006351A0">
      <w:rPr>
        <w:color w:val="A5A5A5" w:themeColor="background2" w:themeShade="BF"/>
      </w:rPr>
      <w:fldChar w:fldCharType="end"/>
    </w:r>
    <w:r w:rsidRPr="006351A0">
      <w:rPr>
        <w:color w:val="A5A5A5" w:themeColor="background2" w:themeShade="BF"/>
      </w:rPr>
      <w:tab/>
      <w:t>© 2024, UN Turizam. Sva prava zadržana.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C160E" w14:textId="77777777" w:rsidR="00BB1331" w:rsidRDefault="00BB1331" w:rsidP="005F2E01">
      <w:pPr>
        <w:spacing w:after="0" w:line="240" w:lineRule="auto"/>
      </w:pPr>
      <w:r>
        <w:separator/>
      </w:r>
    </w:p>
    <w:p w14:paraId="3626FA71" w14:textId="77777777" w:rsidR="00BB1331" w:rsidRDefault="00BB1331"/>
  </w:footnote>
  <w:footnote w:type="continuationSeparator" w:id="0">
    <w:p w14:paraId="31083812" w14:textId="77777777" w:rsidR="00BB1331" w:rsidRDefault="00BB1331" w:rsidP="005F2E01">
      <w:pPr>
        <w:spacing w:after="0" w:line="240" w:lineRule="auto"/>
      </w:pPr>
      <w:r>
        <w:continuationSeparator/>
      </w:r>
    </w:p>
    <w:p w14:paraId="235BE1FC" w14:textId="77777777" w:rsidR="00BB1331" w:rsidRDefault="00BB1331"/>
  </w:footnote>
  <w:footnote w:type="continuationNotice" w:id="1">
    <w:p w14:paraId="71283D88" w14:textId="77777777" w:rsidR="00BB1331" w:rsidRDefault="00BB13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439ECFA8" w:rsidR="00FB6F17" w:rsidRPr="00D3344C" w:rsidRDefault="00FB6F17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="00537D76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20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65178E90" w:rsidR="00FB6F17" w:rsidRPr="004F7679" w:rsidRDefault="00FB6F17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</w:pP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</w:rPr>
      <w:t>|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</w:rPr>
      <w:tab/>
    </w:r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>Najbolja turistička sela po UN</w:t>
    </w:r>
    <w:r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>WTO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</w:rPr>
      <w:tab/>
      <w:t>Dokument o kandidaturi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03135" w14:textId="6215CC53" w:rsidR="00FB6F17" w:rsidRPr="00D3344C" w:rsidRDefault="00FB6F17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="00537D76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1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125007DC" w:rsidR="00FB6F17" w:rsidRPr="00326F2F" w:rsidRDefault="00FB6F17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</w:pP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>|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ab/>
      <w:t>Najbolja turistička sela po UN</w:t>
    </w:r>
    <w:r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>WTO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</w:rPr>
      <w:tab/>
    </w:r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</w:rPr>
      <w:t>Dokument o kandidaturi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D34"/>
    <w:multiLevelType w:val="hybridMultilevel"/>
    <w:tmpl w:val="08DA0DD6"/>
    <w:lvl w:ilvl="0" w:tplc="2702020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A4EE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8E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27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22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6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64C4"/>
    <w:multiLevelType w:val="multilevel"/>
    <w:tmpl w:val="240A10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DA61B5"/>
    <w:multiLevelType w:val="multilevel"/>
    <w:tmpl w:val="6C9AE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70B70"/>
    <w:multiLevelType w:val="multilevel"/>
    <w:tmpl w:val="FC90A7A6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5" w15:restartNumberingAfterBreak="0">
    <w:nsid w:val="1A8B03C7"/>
    <w:multiLevelType w:val="multilevel"/>
    <w:tmpl w:val="0B203D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02782"/>
    <w:multiLevelType w:val="multilevel"/>
    <w:tmpl w:val="BBAAE9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82688B"/>
    <w:multiLevelType w:val="multilevel"/>
    <w:tmpl w:val="CDE2D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12274BB"/>
    <w:multiLevelType w:val="multilevel"/>
    <w:tmpl w:val="191EDE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BA11914"/>
    <w:multiLevelType w:val="multilevel"/>
    <w:tmpl w:val="945E62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37BF1"/>
    <w:multiLevelType w:val="multilevel"/>
    <w:tmpl w:val="1B2254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83BF4"/>
    <w:multiLevelType w:val="multilevel"/>
    <w:tmpl w:val="9EA0D2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16"/>
  </w:num>
  <w:num w:numId="5">
    <w:abstractNumId w:val="12"/>
  </w:num>
  <w:num w:numId="6">
    <w:abstractNumId w:val="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  <w:num w:numId="14">
    <w:abstractNumId w:val="7"/>
  </w:num>
  <w:num w:numId="15">
    <w:abstractNumId w:val="1"/>
  </w:num>
  <w:num w:numId="16">
    <w:abstractNumId w:val="4"/>
  </w:num>
  <w:num w:numId="17">
    <w:abstractNumId w:val="13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hideSpelling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54"/>
    <w:rsid w:val="00001EFA"/>
    <w:rsid w:val="00003A11"/>
    <w:rsid w:val="00004C8B"/>
    <w:rsid w:val="00006D13"/>
    <w:rsid w:val="00006FE1"/>
    <w:rsid w:val="00007327"/>
    <w:rsid w:val="00011988"/>
    <w:rsid w:val="00013BDE"/>
    <w:rsid w:val="00013FF1"/>
    <w:rsid w:val="000143BB"/>
    <w:rsid w:val="000162E0"/>
    <w:rsid w:val="000168FC"/>
    <w:rsid w:val="00016D1E"/>
    <w:rsid w:val="00017814"/>
    <w:rsid w:val="00017AEF"/>
    <w:rsid w:val="000237E6"/>
    <w:rsid w:val="00024C00"/>
    <w:rsid w:val="00025A07"/>
    <w:rsid w:val="000262DC"/>
    <w:rsid w:val="00026DBA"/>
    <w:rsid w:val="00027CC6"/>
    <w:rsid w:val="00030EF5"/>
    <w:rsid w:val="0003150A"/>
    <w:rsid w:val="00035310"/>
    <w:rsid w:val="0004019E"/>
    <w:rsid w:val="000405A7"/>
    <w:rsid w:val="00040E72"/>
    <w:rsid w:val="00040F1E"/>
    <w:rsid w:val="00042121"/>
    <w:rsid w:val="0004319E"/>
    <w:rsid w:val="0004344F"/>
    <w:rsid w:val="00043A35"/>
    <w:rsid w:val="00044B55"/>
    <w:rsid w:val="000473F2"/>
    <w:rsid w:val="000476FF"/>
    <w:rsid w:val="00050158"/>
    <w:rsid w:val="00051D75"/>
    <w:rsid w:val="00053975"/>
    <w:rsid w:val="00053CFB"/>
    <w:rsid w:val="00053D28"/>
    <w:rsid w:val="000553DA"/>
    <w:rsid w:val="000575F3"/>
    <w:rsid w:val="00070975"/>
    <w:rsid w:val="00070E03"/>
    <w:rsid w:val="00071E34"/>
    <w:rsid w:val="00073D76"/>
    <w:rsid w:val="00077121"/>
    <w:rsid w:val="000777B2"/>
    <w:rsid w:val="00080048"/>
    <w:rsid w:val="00080C0B"/>
    <w:rsid w:val="00081BA2"/>
    <w:rsid w:val="00082F1F"/>
    <w:rsid w:val="00085F35"/>
    <w:rsid w:val="00091512"/>
    <w:rsid w:val="00091B27"/>
    <w:rsid w:val="0009276D"/>
    <w:rsid w:val="000953EB"/>
    <w:rsid w:val="00096598"/>
    <w:rsid w:val="00096D1D"/>
    <w:rsid w:val="00096E05"/>
    <w:rsid w:val="00097DF6"/>
    <w:rsid w:val="000A0944"/>
    <w:rsid w:val="000A0C30"/>
    <w:rsid w:val="000A1485"/>
    <w:rsid w:val="000A3612"/>
    <w:rsid w:val="000A363A"/>
    <w:rsid w:val="000A3D81"/>
    <w:rsid w:val="000A4225"/>
    <w:rsid w:val="000A62F3"/>
    <w:rsid w:val="000A71BC"/>
    <w:rsid w:val="000B0818"/>
    <w:rsid w:val="000B0CA5"/>
    <w:rsid w:val="000B25BA"/>
    <w:rsid w:val="000B5151"/>
    <w:rsid w:val="000B6B6F"/>
    <w:rsid w:val="000C14C7"/>
    <w:rsid w:val="000C1C81"/>
    <w:rsid w:val="000C34EF"/>
    <w:rsid w:val="000C381D"/>
    <w:rsid w:val="000C3C1B"/>
    <w:rsid w:val="000C3D79"/>
    <w:rsid w:val="000C7E2E"/>
    <w:rsid w:val="000D2003"/>
    <w:rsid w:val="000D75C2"/>
    <w:rsid w:val="000E0465"/>
    <w:rsid w:val="000E0B65"/>
    <w:rsid w:val="000E2B22"/>
    <w:rsid w:val="000E2E61"/>
    <w:rsid w:val="000E34F3"/>
    <w:rsid w:val="000E3924"/>
    <w:rsid w:val="000E534E"/>
    <w:rsid w:val="000E5E50"/>
    <w:rsid w:val="000E6B1D"/>
    <w:rsid w:val="000F096E"/>
    <w:rsid w:val="000F2F9E"/>
    <w:rsid w:val="000F43FF"/>
    <w:rsid w:val="000F7267"/>
    <w:rsid w:val="000F7301"/>
    <w:rsid w:val="00105244"/>
    <w:rsid w:val="00105C25"/>
    <w:rsid w:val="0010627F"/>
    <w:rsid w:val="00106993"/>
    <w:rsid w:val="00106A32"/>
    <w:rsid w:val="00110408"/>
    <w:rsid w:val="00110BA6"/>
    <w:rsid w:val="00111BF7"/>
    <w:rsid w:val="001140B0"/>
    <w:rsid w:val="001149AF"/>
    <w:rsid w:val="0011680F"/>
    <w:rsid w:val="00116D04"/>
    <w:rsid w:val="00122C56"/>
    <w:rsid w:val="00125747"/>
    <w:rsid w:val="00125DC4"/>
    <w:rsid w:val="00127874"/>
    <w:rsid w:val="0013089C"/>
    <w:rsid w:val="0013119A"/>
    <w:rsid w:val="001313D2"/>
    <w:rsid w:val="00132BBA"/>
    <w:rsid w:val="00137D7D"/>
    <w:rsid w:val="0014028B"/>
    <w:rsid w:val="00141232"/>
    <w:rsid w:val="001422FE"/>
    <w:rsid w:val="00143509"/>
    <w:rsid w:val="00143CE6"/>
    <w:rsid w:val="00143E93"/>
    <w:rsid w:val="00144A04"/>
    <w:rsid w:val="001466D5"/>
    <w:rsid w:val="00150542"/>
    <w:rsid w:val="00150A98"/>
    <w:rsid w:val="0015124A"/>
    <w:rsid w:val="001514D5"/>
    <w:rsid w:val="001520C9"/>
    <w:rsid w:val="00152C82"/>
    <w:rsid w:val="0015484A"/>
    <w:rsid w:val="00155DA7"/>
    <w:rsid w:val="0015625B"/>
    <w:rsid w:val="0015699B"/>
    <w:rsid w:val="00160AFB"/>
    <w:rsid w:val="00161469"/>
    <w:rsid w:val="00162110"/>
    <w:rsid w:val="00162AE1"/>
    <w:rsid w:val="0016365C"/>
    <w:rsid w:val="00164C52"/>
    <w:rsid w:val="0016581C"/>
    <w:rsid w:val="00171EC0"/>
    <w:rsid w:val="001722E5"/>
    <w:rsid w:val="0017489C"/>
    <w:rsid w:val="00174FE7"/>
    <w:rsid w:val="001755E0"/>
    <w:rsid w:val="00176DBC"/>
    <w:rsid w:val="001776E6"/>
    <w:rsid w:val="001802C8"/>
    <w:rsid w:val="001805EC"/>
    <w:rsid w:val="00180A7B"/>
    <w:rsid w:val="001816A4"/>
    <w:rsid w:val="00182475"/>
    <w:rsid w:val="001824C9"/>
    <w:rsid w:val="00182724"/>
    <w:rsid w:val="00183C11"/>
    <w:rsid w:val="00183F58"/>
    <w:rsid w:val="00184330"/>
    <w:rsid w:val="00185528"/>
    <w:rsid w:val="00187AE1"/>
    <w:rsid w:val="00191A2A"/>
    <w:rsid w:val="00191C76"/>
    <w:rsid w:val="00194FE8"/>
    <w:rsid w:val="00196927"/>
    <w:rsid w:val="001969BF"/>
    <w:rsid w:val="001A1B0F"/>
    <w:rsid w:val="001A3722"/>
    <w:rsid w:val="001A5F82"/>
    <w:rsid w:val="001B0B8F"/>
    <w:rsid w:val="001B0C7D"/>
    <w:rsid w:val="001B0D69"/>
    <w:rsid w:val="001B182D"/>
    <w:rsid w:val="001B1E5B"/>
    <w:rsid w:val="001B4F85"/>
    <w:rsid w:val="001B5648"/>
    <w:rsid w:val="001B5AE1"/>
    <w:rsid w:val="001B62F7"/>
    <w:rsid w:val="001B6617"/>
    <w:rsid w:val="001B7DA0"/>
    <w:rsid w:val="001C1560"/>
    <w:rsid w:val="001C38EC"/>
    <w:rsid w:val="001C45A9"/>
    <w:rsid w:val="001C4D94"/>
    <w:rsid w:val="001C52A4"/>
    <w:rsid w:val="001C5FE1"/>
    <w:rsid w:val="001C63DA"/>
    <w:rsid w:val="001C7FCF"/>
    <w:rsid w:val="001D2F7F"/>
    <w:rsid w:val="001D41D8"/>
    <w:rsid w:val="001D4B99"/>
    <w:rsid w:val="001D5B46"/>
    <w:rsid w:val="001D6A41"/>
    <w:rsid w:val="001D7304"/>
    <w:rsid w:val="001E2281"/>
    <w:rsid w:val="001E3A51"/>
    <w:rsid w:val="001E4DC8"/>
    <w:rsid w:val="001E5548"/>
    <w:rsid w:val="001F2E6C"/>
    <w:rsid w:val="001F2EA6"/>
    <w:rsid w:val="001F3AB3"/>
    <w:rsid w:val="001F3F18"/>
    <w:rsid w:val="001F519F"/>
    <w:rsid w:val="001F6872"/>
    <w:rsid w:val="00201665"/>
    <w:rsid w:val="00207185"/>
    <w:rsid w:val="00210EDB"/>
    <w:rsid w:val="00211E32"/>
    <w:rsid w:val="002137D3"/>
    <w:rsid w:val="002143ED"/>
    <w:rsid w:val="00215321"/>
    <w:rsid w:val="0021542C"/>
    <w:rsid w:val="002165EE"/>
    <w:rsid w:val="00216C76"/>
    <w:rsid w:val="0022046A"/>
    <w:rsid w:val="00220BAF"/>
    <w:rsid w:val="002223F5"/>
    <w:rsid w:val="00222598"/>
    <w:rsid w:val="00222641"/>
    <w:rsid w:val="00222969"/>
    <w:rsid w:val="002230B4"/>
    <w:rsid w:val="00223334"/>
    <w:rsid w:val="00223D55"/>
    <w:rsid w:val="00223DED"/>
    <w:rsid w:val="00226911"/>
    <w:rsid w:val="00226FF8"/>
    <w:rsid w:val="00227362"/>
    <w:rsid w:val="00227CF0"/>
    <w:rsid w:val="002304D4"/>
    <w:rsid w:val="00230C97"/>
    <w:rsid w:val="00236EBC"/>
    <w:rsid w:val="002419F6"/>
    <w:rsid w:val="00243B0A"/>
    <w:rsid w:val="002449F9"/>
    <w:rsid w:val="00244DB6"/>
    <w:rsid w:val="002542C2"/>
    <w:rsid w:val="00256135"/>
    <w:rsid w:val="00256DCB"/>
    <w:rsid w:val="00257026"/>
    <w:rsid w:val="00261364"/>
    <w:rsid w:val="0026208E"/>
    <w:rsid w:val="002624F0"/>
    <w:rsid w:val="00263918"/>
    <w:rsid w:val="00263936"/>
    <w:rsid w:val="0026451A"/>
    <w:rsid w:val="002650F8"/>
    <w:rsid w:val="00265DAA"/>
    <w:rsid w:val="00265F81"/>
    <w:rsid w:val="00266E80"/>
    <w:rsid w:val="00267803"/>
    <w:rsid w:val="00267835"/>
    <w:rsid w:val="00267FD9"/>
    <w:rsid w:val="002700C9"/>
    <w:rsid w:val="00270BD0"/>
    <w:rsid w:val="002716F1"/>
    <w:rsid w:val="00274EEB"/>
    <w:rsid w:val="002803DF"/>
    <w:rsid w:val="0028055D"/>
    <w:rsid w:val="0028110B"/>
    <w:rsid w:val="002815A7"/>
    <w:rsid w:val="002818A5"/>
    <w:rsid w:val="00282B9B"/>
    <w:rsid w:val="002833C3"/>
    <w:rsid w:val="002846BE"/>
    <w:rsid w:val="00285305"/>
    <w:rsid w:val="00286921"/>
    <w:rsid w:val="00286CB8"/>
    <w:rsid w:val="002937A8"/>
    <w:rsid w:val="0029714E"/>
    <w:rsid w:val="00297E3C"/>
    <w:rsid w:val="002A0138"/>
    <w:rsid w:val="002A08DA"/>
    <w:rsid w:val="002A3ED2"/>
    <w:rsid w:val="002A430E"/>
    <w:rsid w:val="002A45F6"/>
    <w:rsid w:val="002A6179"/>
    <w:rsid w:val="002A72A1"/>
    <w:rsid w:val="002A782D"/>
    <w:rsid w:val="002B1E18"/>
    <w:rsid w:val="002B43F9"/>
    <w:rsid w:val="002B5761"/>
    <w:rsid w:val="002B685A"/>
    <w:rsid w:val="002C0F01"/>
    <w:rsid w:val="002C15BE"/>
    <w:rsid w:val="002C58B8"/>
    <w:rsid w:val="002D03E0"/>
    <w:rsid w:val="002D0B50"/>
    <w:rsid w:val="002D15F2"/>
    <w:rsid w:val="002D168F"/>
    <w:rsid w:val="002D1AA0"/>
    <w:rsid w:val="002D3015"/>
    <w:rsid w:val="002D3A33"/>
    <w:rsid w:val="002D3C33"/>
    <w:rsid w:val="002D3C6B"/>
    <w:rsid w:val="002D6843"/>
    <w:rsid w:val="002E0037"/>
    <w:rsid w:val="002E08A2"/>
    <w:rsid w:val="002E2989"/>
    <w:rsid w:val="002E2A98"/>
    <w:rsid w:val="002E66D5"/>
    <w:rsid w:val="002E73C5"/>
    <w:rsid w:val="002E7FCE"/>
    <w:rsid w:val="002F0463"/>
    <w:rsid w:val="002F0FB0"/>
    <w:rsid w:val="002F14EE"/>
    <w:rsid w:val="002F183F"/>
    <w:rsid w:val="002F24D2"/>
    <w:rsid w:val="002F2CE3"/>
    <w:rsid w:val="002F40EA"/>
    <w:rsid w:val="002F4650"/>
    <w:rsid w:val="002F63DF"/>
    <w:rsid w:val="002F6ECF"/>
    <w:rsid w:val="002F7112"/>
    <w:rsid w:val="002F7BD4"/>
    <w:rsid w:val="003002D8"/>
    <w:rsid w:val="003018D7"/>
    <w:rsid w:val="00302845"/>
    <w:rsid w:val="00304F1D"/>
    <w:rsid w:val="00305761"/>
    <w:rsid w:val="003075E2"/>
    <w:rsid w:val="003120BA"/>
    <w:rsid w:val="0032004E"/>
    <w:rsid w:val="00323BA7"/>
    <w:rsid w:val="00323DC9"/>
    <w:rsid w:val="00323F4E"/>
    <w:rsid w:val="0032463F"/>
    <w:rsid w:val="00324E7B"/>
    <w:rsid w:val="00325182"/>
    <w:rsid w:val="00326599"/>
    <w:rsid w:val="00326F2F"/>
    <w:rsid w:val="003278F8"/>
    <w:rsid w:val="00331B90"/>
    <w:rsid w:val="0033338C"/>
    <w:rsid w:val="00333799"/>
    <w:rsid w:val="00333A68"/>
    <w:rsid w:val="00335667"/>
    <w:rsid w:val="003361DF"/>
    <w:rsid w:val="003401BD"/>
    <w:rsid w:val="00340AB2"/>
    <w:rsid w:val="00340CE6"/>
    <w:rsid w:val="00343837"/>
    <w:rsid w:val="00343D57"/>
    <w:rsid w:val="00344D5F"/>
    <w:rsid w:val="00345D86"/>
    <w:rsid w:val="00346F25"/>
    <w:rsid w:val="00350E35"/>
    <w:rsid w:val="00352091"/>
    <w:rsid w:val="003520C5"/>
    <w:rsid w:val="00353272"/>
    <w:rsid w:val="0035437E"/>
    <w:rsid w:val="00355442"/>
    <w:rsid w:val="00355710"/>
    <w:rsid w:val="00355B43"/>
    <w:rsid w:val="00356056"/>
    <w:rsid w:val="00357A29"/>
    <w:rsid w:val="00357B0B"/>
    <w:rsid w:val="00360D59"/>
    <w:rsid w:val="0036269E"/>
    <w:rsid w:val="00362DFD"/>
    <w:rsid w:val="0036572D"/>
    <w:rsid w:val="003659DF"/>
    <w:rsid w:val="0036654C"/>
    <w:rsid w:val="003671EB"/>
    <w:rsid w:val="003673A2"/>
    <w:rsid w:val="003710C3"/>
    <w:rsid w:val="00371452"/>
    <w:rsid w:val="00371495"/>
    <w:rsid w:val="00371730"/>
    <w:rsid w:val="0037252D"/>
    <w:rsid w:val="00373128"/>
    <w:rsid w:val="00375AB4"/>
    <w:rsid w:val="00375BB0"/>
    <w:rsid w:val="00375F33"/>
    <w:rsid w:val="00376328"/>
    <w:rsid w:val="00376670"/>
    <w:rsid w:val="00381315"/>
    <w:rsid w:val="00381DED"/>
    <w:rsid w:val="00384D3D"/>
    <w:rsid w:val="00384EE6"/>
    <w:rsid w:val="00387FA2"/>
    <w:rsid w:val="00387FA4"/>
    <w:rsid w:val="003909D4"/>
    <w:rsid w:val="003910A7"/>
    <w:rsid w:val="00391641"/>
    <w:rsid w:val="00392513"/>
    <w:rsid w:val="0039289A"/>
    <w:rsid w:val="00394763"/>
    <w:rsid w:val="00395D49"/>
    <w:rsid w:val="003960A9"/>
    <w:rsid w:val="00396AE5"/>
    <w:rsid w:val="003A07D4"/>
    <w:rsid w:val="003A4AA9"/>
    <w:rsid w:val="003A51FC"/>
    <w:rsid w:val="003A699C"/>
    <w:rsid w:val="003A6BE0"/>
    <w:rsid w:val="003B0864"/>
    <w:rsid w:val="003B279A"/>
    <w:rsid w:val="003B59AA"/>
    <w:rsid w:val="003B683A"/>
    <w:rsid w:val="003B68C8"/>
    <w:rsid w:val="003C0842"/>
    <w:rsid w:val="003C0F08"/>
    <w:rsid w:val="003C2A91"/>
    <w:rsid w:val="003C2C25"/>
    <w:rsid w:val="003C3CC5"/>
    <w:rsid w:val="003C3D2B"/>
    <w:rsid w:val="003D2D72"/>
    <w:rsid w:val="003D433F"/>
    <w:rsid w:val="003D49A6"/>
    <w:rsid w:val="003D4BDB"/>
    <w:rsid w:val="003D5685"/>
    <w:rsid w:val="003D5944"/>
    <w:rsid w:val="003D61DC"/>
    <w:rsid w:val="003E4150"/>
    <w:rsid w:val="003E4200"/>
    <w:rsid w:val="003F036C"/>
    <w:rsid w:val="003F116A"/>
    <w:rsid w:val="003F45DA"/>
    <w:rsid w:val="003F51D6"/>
    <w:rsid w:val="003F5733"/>
    <w:rsid w:val="003F5821"/>
    <w:rsid w:val="003F678C"/>
    <w:rsid w:val="004013F0"/>
    <w:rsid w:val="004027E3"/>
    <w:rsid w:val="004042ED"/>
    <w:rsid w:val="00405676"/>
    <w:rsid w:val="00406EDB"/>
    <w:rsid w:val="00406EF4"/>
    <w:rsid w:val="00407351"/>
    <w:rsid w:val="00407DF2"/>
    <w:rsid w:val="00407EE1"/>
    <w:rsid w:val="004101CF"/>
    <w:rsid w:val="00411EAD"/>
    <w:rsid w:val="00412317"/>
    <w:rsid w:val="00412F2F"/>
    <w:rsid w:val="004145AE"/>
    <w:rsid w:val="00415054"/>
    <w:rsid w:val="00415104"/>
    <w:rsid w:val="0041515B"/>
    <w:rsid w:val="00415A3D"/>
    <w:rsid w:val="00421074"/>
    <w:rsid w:val="00421573"/>
    <w:rsid w:val="00422251"/>
    <w:rsid w:val="00423483"/>
    <w:rsid w:val="004249E6"/>
    <w:rsid w:val="00427E70"/>
    <w:rsid w:val="00432C6C"/>
    <w:rsid w:val="00433EB1"/>
    <w:rsid w:val="004353A1"/>
    <w:rsid w:val="00435A26"/>
    <w:rsid w:val="004363C4"/>
    <w:rsid w:val="00437FD1"/>
    <w:rsid w:val="00441115"/>
    <w:rsid w:val="00441E91"/>
    <w:rsid w:val="004420FE"/>
    <w:rsid w:val="00442300"/>
    <w:rsid w:val="004430FE"/>
    <w:rsid w:val="00443174"/>
    <w:rsid w:val="004454AC"/>
    <w:rsid w:val="00445FE4"/>
    <w:rsid w:val="0044644C"/>
    <w:rsid w:val="00446F6D"/>
    <w:rsid w:val="004475E6"/>
    <w:rsid w:val="004502D2"/>
    <w:rsid w:val="00453516"/>
    <w:rsid w:val="00453927"/>
    <w:rsid w:val="00454DBC"/>
    <w:rsid w:val="004563F2"/>
    <w:rsid w:val="004647FF"/>
    <w:rsid w:val="00464B11"/>
    <w:rsid w:val="00464FC7"/>
    <w:rsid w:val="0046661A"/>
    <w:rsid w:val="004670A1"/>
    <w:rsid w:val="00470053"/>
    <w:rsid w:val="00471046"/>
    <w:rsid w:val="00472B58"/>
    <w:rsid w:val="00473AD7"/>
    <w:rsid w:val="00473D72"/>
    <w:rsid w:val="00474347"/>
    <w:rsid w:val="00475CEF"/>
    <w:rsid w:val="0048084C"/>
    <w:rsid w:val="00481AC9"/>
    <w:rsid w:val="00482FFA"/>
    <w:rsid w:val="00483557"/>
    <w:rsid w:val="0048641D"/>
    <w:rsid w:val="004864C3"/>
    <w:rsid w:val="004905F8"/>
    <w:rsid w:val="00493013"/>
    <w:rsid w:val="00493B48"/>
    <w:rsid w:val="004948C2"/>
    <w:rsid w:val="0049506F"/>
    <w:rsid w:val="00495E27"/>
    <w:rsid w:val="00496911"/>
    <w:rsid w:val="004A02E5"/>
    <w:rsid w:val="004A109D"/>
    <w:rsid w:val="004A34F2"/>
    <w:rsid w:val="004A4177"/>
    <w:rsid w:val="004A557A"/>
    <w:rsid w:val="004A5A50"/>
    <w:rsid w:val="004A6B5C"/>
    <w:rsid w:val="004B073C"/>
    <w:rsid w:val="004B0F74"/>
    <w:rsid w:val="004B2E2A"/>
    <w:rsid w:val="004B2FBC"/>
    <w:rsid w:val="004B782B"/>
    <w:rsid w:val="004C0600"/>
    <w:rsid w:val="004C0759"/>
    <w:rsid w:val="004C1326"/>
    <w:rsid w:val="004C145D"/>
    <w:rsid w:val="004C3056"/>
    <w:rsid w:val="004D27D2"/>
    <w:rsid w:val="004D3BE9"/>
    <w:rsid w:val="004D3FC8"/>
    <w:rsid w:val="004D4166"/>
    <w:rsid w:val="004D45B1"/>
    <w:rsid w:val="004D5FBC"/>
    <w:rsid w:val="004D7C6D"/>
    <w:rsid w:val="004E0896"/>
    <w:rsid w:val="004E12CD"/>
    <w:rsid w:val="004E1856"/>
    <w:rsid w:val="004E1EB3"/>
    <w:rsid w:val="004E3FCA"/>
    <w:rsid w:val="004F1E4E"/>
    <w:rsid w:val="004F1F62"/>
    <w:rsid w:val="004F24E8"/>
    <w:rsid w:val="004F2CAB"/>
    <w:rsid w:val="004F33DD"/>
    <w:rsid w:val="004F3BA0"/>
    <w:rsid w:val="004F3EC6"/>
    <w:rsid w:val="004F4EA0"/>
    <w:rsid w:val="004F5956"/>
    <w:rsid w:val="004F6E41"/>
    <w:rsid w:val="004F7679"/>
    <w:rsid w:val="004F7E81"/>
    <w:rsid w:val="00501CBB"/>
    <w:rsid w:val="005031E8"/>
    <w:rsid w:val="0050414F"/>
    <w:rsid w:val="0050662C"/>
    <w:rsid w:val="00510192"/>
    <w:rsid w:val="00510225"/>
    <w:rsid w:val="0051025D"/>
    <w:rsid w:val="00510265"/>
    <w:rsid w:val="005129F4"/>
    <w:rsid w:val="00515934"/>
    <w:rsid w:val="00515BE3"/>
    <w:rsid w:val="0051712E"/>
    <w:rsid w:val="005178BA"/>
    <w:rsid w:val="0052071B"/>
    <w:rsid w:val="00523A21"/>
    <w:rsid w:val="005241CD"/>
    <w:rsid w:val="005241DB"/>
    <w:rsid w:val="00524E8C"/>
    <w:rsid w:val="00525533"/>
    <w:rsid w:val="005258EA"/>
    <w:rsid w:val="00525EA4"/>
    <w:rsid w:val="00525FC3"/>
    <w:rsid w:val="00526DB8"/>
    <w:rsid w:val="00530383"/>
    <w:rsid w:val="005311D9"/>
    <w:rsid w:val="00531846"/>
    <w:rsid w:val="00532028"/>
    <w:rsid w:val="005350C0"/>
    <w:rsid w:val="005359F9"/>
    <w:rsid w:val="00535C12"/>
    <w:rsid w:val="00537D76"/>
    <w:rsid w:val="005404EB"/>
    <w:rsid w:val="00542A3C"/>
    <w:rsid w:val="00543CEF"/>
    <w:rsid w:val="00544170"/>
    <w:rsid w:val="00544861"/>
    <w:rsid w:val="0054630C"/>
    <w:rsid w:val="00546B83"/>
    <w:rsid w:val="00551AE5"/>
    <w:rsid w:val="00552EAE"/>
    <w:rsid w:val="005576F6"/>
    <w:rsid w:val="005619BA"/>
    <w:rsid w:val="00562561"/>
    <w:rsid w:val="005638D8"/>
    <w:rsid w:val="00563EA5"/>
    <w:rsid w:val="00564075"/>
    <w:rsid w:val="005666AC"/>
    <w:rsid w:val="0057110E"/>
    <w:rsid w:val="0057124C"/>
    <w:rsid w:val="005713C2"/>
    <w:rsid w:val="005716F1"/>
    <w:rsid w:val="005720D2"/>
    <w:rsid w:val="00572E84"/>
    <w:rsid w:val="005804AB"/>
    <w:rsid w:val="00581472"/>
    <w:rsid w:val="0058195C"/>
    <w:rsid w:val="00582193"/>
    <w:rsid w:val="00583AE6"/>
    <w:rsid w:val="00585FDB"/>
    <w:rsid w:val="00586326"/>
    <w:rsid w:val="00586756"/>
    <w:rsid w:val="00592DB0"/>
    <w:rsid w:val="00592E13"/>
    <w:rsid w:val="00596F7D"/>
    <w:rsid w:val="005A13AA"/>
    <w:rsid w:val="005A479A"/>
    <w:rsid w:val="005A4B0A"/>
    <w:rsid w:val="005A4F9F"/>
    <w:rsid w:val="005A6835"/>
    <w:rsid w:val="005B0A2F"/>
    <w:rsid w:val="005B1ACC"/>
    <w:rsid w:val="005B2BDB"/>
    <w:rsid w:val="005B301D"/>
    <w:rsid w:val="005B3EE9"/>
    <w:rsid w:val="005B4A43"/>
    <w:rsid w:val="005B4F84"/>
    <w:rsid w:val="005B591B"/>
    <w:rsid w:val="005C2CA4"/>
    <w:rsid w:val="005C39B8"/>
    <w:rsid w:val="005C5C66"/>
    <w:rsid w:val="005C68CF"/>
    <w:rsid w:val="005C7DC9"/>
    <w:rsid w:val="005D22DD"/>
    <w:rsid w:val="005D31AE"/>
    <w:rsid w:val="005D3484"/>
    <w:rsid w:val="005D555B"/>
    <w:rsid w:val="005D5A05"/>
    <w:rsid w:val="005D62A5"/>
    <w:rsid w:val="005E04B0"/>
    <w:rsid w:val="005E2885"/>
    <w:rsid w:val="005E4000"/>
    <w:rsid w:val="005F0D3D"/>
    <w:rsid w:val="005F0F40"/>
    <w:rsid w:val="005F26A0"/>
    <w:rsid w:val="005F2E01"/>
    <w:rsid w:val="005F5A23"/>
    <w:rsid w:val="005F6670"/>
    <w:rsid w:val="00600948"/>
    <w:rsid w:val="0060211B"/>
    <w:rsid w:val="006022A0"/>
    <w:rsid w:val="00602422"/>
    <w:rsid w:val="006028EF"/>
    <w:rsid w:val="00603CCC"/>
    <w:rsid w:val="00604897"/>
    <w:rsid w:val="00604973"/>
    <w:rsid w:val="00605733"/>
    <w:rsid w:val="00605EFC"/>
    <w:rsid w:val="006067DC"/>
    <w:rsid w:val="00607FA2"/>
    <w:rsid w:val="00607FE1"/>
    <w:rsid w:val="006115C6"/>
    <w:rsid w:val="00611A6D"/>
    <w:rsid w:val="00612E69"/>
    <w:rsid w:val="006135DF"/>
    <w:rsid w:val="00613C9A"/>
    <w:rsid w:val="00613E04"/>
    <w:rsid w:val="006147D3"/>
    <w:rsid w:val="0061582A"/>
    <w:rsid w:val="006166E5"/>
    <w:rsid w:val="006179C8"/>
    <w:rsid w:val="00621C52"/>
    <w:rsid w:val="0062241F"/>
    <w:rsid w:val="006229CA"/>
    <w:rsid w:val="006233D4"/>
    <w:rsid w:val="006246F6"/>
    <w:rsid w:val="00624A73"/>
    <w:rsid w:val="006257B1"/>
    <w:rsid w:val="00625EA1"/>
    <w:rsid w:val="00626C42"/>
    <w:rsid w:val="00627924"/>
    <w:rsid w:val="00630CE6"/>
    <w:rsid w:val="00630D7B"/>
    <w:rsid w:val="00632019"/>
    <w:rsid w:val="00632E4D"/>
    <w:rsid w:val="00633EAD"/>
    <w:rsid w:val="00634BC4"/>
    <w:rsid w:val="006351A0"/>
    <w:rsid w:val="00635FA3"/>
    <w:rsid w:val="00636B5F"/>
    <w:rsid w:val="00637291"/>
    <w:rsid w:val="0064028A"/>
    <w:rsid w:val="006410F9"/>
    <w:rsid w:val="006416EB"/>
    <w:rsid w:val="00641D8C"/>
    <w:rsid w:val="006421E4"/>
    <w:rsid w:val="006428ED"/>
    <w:rsid w:val="00643503"/>
    <w:rsid w:val="00643C40"/>
    <w:rsid w:val="0064505C"/>
    <w:rsid w:val="00645437"/>
    <w:rsid w:val="00645970"/>
    <w:rsid w:val="00645BE7"/>
    <w:rsid w:val="00650561"/>
    <w:rsid w:val="006506BF"/>
    <w:rsid w:val="006512D9"/>
    <w:rsid w:val="006514F0"/>
    <w:rsid w:val="00651D40"/>
    <w:rsid w:val="00654138"/>
    <w:rsid w:val="006611EC"/>
    <w:rsid w:val="006619A1"/>
    <w:rsid w:val="00665375"/>
    <w:rsid w:val="00665A0F"/>
    <w:rsid w:val="00666A33"/>
    <w:rsid w:val="00667053"/>
    <w:rsid w:val="00667181"/>
    <w:rsid w:val="006701BA"/>
    <w:rsid w:val="006703C3"/>
    <w:rsid w:val="0067173A"/>
    <w:rsid w:val="00671EF6"/>
    <w:rsid w:val="00673FB1"/>
    <w:rsid w:val="00674E07"/>
    <w:rsid w:val="006768C9"/>
    <w:rsid w:val="00676A31"/>
    <w:rsid w:val="00676E6A"/>
    <w:rsid w:val="006775A7"/>
    <w:rsid w:val="006776A5"/>
    <w:rsid w:val="0068058D"/>
    <w:rsid w:val="006829D1"/>
    <w:rsid w:val="00684075"/>
    <w:rsid w:val="00692774"/>
    <w:rsid w:val="00692B53"/>
    <w:rsid w:val="00693F2E"/>
    <w:rsid w:val="00694DDC"/>
    <w:rsid w:val="006A01A7"/>
    <w:rsid w:val="006A16D4"/>
    <w:rsid w:val="006A3596"/>
    <w:rsid w:val="006A4C6C"/>
    <w:rsid w:val="006A6083"/>
    <w:rsid w:val="006B0418"/>
    <w:rsid w:val="006B1F72"/>
    <w:rsid w:val="006B2985"/>
    <w:rsid w:val="006B355B"/>
    <w:rsid w:val="006B38E1"/>
    <w:rsid w:val="006B3B3E"/>
    <w:rsid w:val="006B3B78"/>
    <w:rsid w:val="006B5678"/>
    <w:rsid w:val="006B5A25"/>
    <w:rsid w:val="006B5EA4"/>
    <w:rsid w:val="006B5F49"/>
    <w:rsid w:val="006B650F"/>
    <w:rsid w:val="006C088D"/>
    <w:rsid w:val="006C1A14"/>
    <w:rsid w:val="006C38F8"/>
    <w:rsid w:val="006C493E"/>
    <w:rsid w:val="006C50F6"/>
    <w:rsid w:val="006D000D"/>
    <w:rsid w:val="006D0C89"/>
    <w:rsid w:val="006D20AF"/>
    <w:rsid w:val="006D2E83"/>
    <w:rsid w:val="006D2F94"/>
    <w:rsid w:val="006D44B9"/>
    <w:rsid w:val="006D70A7"/>
    <w:rsid w:val="006D72E8"/>
    <w:rsid w:val="006E4D3F"/>
    <w:rsid w:val="006E694E"/>
    <w:rsid w:val="006E6BA2"/>
    <w:rsid w:val="006E7702"/>
    <w:rsid w:val="006F0BA9"/>
    <w:rsid w:val="006F0CDD"/>
    <w:rsid w:val="006F1C21"/>
    <w:rsid w:val="006F2C98"/>
    <w:rsid w:val="006F389B"/>
    <w:rsid w:val="006F3B08"/>
    <w:rsid w:val="006F45A2"/>
    <w:rsid w:val="006F5F2F"/>
    <w:rsid w:val="006F681A"/>
    <w:rsid w:val="00701E19"/>
    <w:rsid w:val="00703406"/>
    <w:rsid w:val="00703635"/>
    <w:rsid w:val="00704673"/>
    <w:rsid w:val="00706911"/>
    <w:rsid w:val="00707BE7"/>
    <w:rsid w:val="00707C8A"/>
    <w:rsid w:val="007100CB"/>
    <w:rsid w:val="00710C1A"/>
    <w:rsid w:val="007111BC"/>
    <w:rsid w:val="00712D65"/>
    <w:rsid w:val="007159BC"/>
    <w:rsid w:val="0071627C"/>
    <w:rsid w:val="007163C1"/>
    <w:rsid w:val="007168B8"/>
    <w:rsid w:val="00716EBB"/>
    <w:rsid w:val="00717F7B"/>
    <w:rsid w:val="0072217D"/>
    <w:rsid w:val="0072625C"/>
    <w:rsid w:val="00726C50"/>
    <w:rsid w:val="0072764C"/>
    <w:rsid w:val="00727F2E"/>
    <w:rsid w:val="00730DC8"/>
    <w:rsid w:val="0073179F"/>
    <w:rsid w:val="00735279"/>
    <w:rsid w:val="007355EE"/>
    <w:rsid w:val="00735C61"/>
    <w:rsid w:val="00740728"/>
    <w:rsid w:val="00740853"/>
    <w:rsid w:val="00740C26"/>
    <w:rsid w:val="007424E4"/>
    <w:rsid w:val="0074261B"/>
    <w:rsid w:val="00742944"/>
    <w:rsid w:val="007460B4"/>
    <w:rsid w:val="007464A4"/>
    <w:rsid w:val="007525E9"/>
    <w:rsid w:val="007525F0"/>
    <w:rsid w:val="00752D80"/>
    <w:rsid w:val="00754243"/>
    <w:rsid w:val="007564A1"/>
    <w:rsid w:val="00760540"/>
    <w:rsid w:val="00760BCF"/>
    <w:rsid w:val="00761755"/>
    <w:rsid w:val="00761BEA"/>
    <w:rsid w:val="0076214F"/>
    <w:rsid w:val="00762B17"/>
    <w:rsid w:val="007635E4"/>
    <w:rsid w:val="00764353"/>
    <w:rsid w:val="007663A2"/>
    <w:rsid w:val="00767208"/>
    <w:rsid w:val="0076785F"/>
    <w:rsid w:val="0077025D"/>
    <w:rsid w:val="00772177"/>
    <w:rsid w:val="00772442"/>
    <w:rsid w:val="0077280F"/>
    <w:rsid w:val="007735BF"/>
    <w:rsid w:val="007751C0"/>
    <w:rsid w:val="007808AD"/>
    <w:rsid w:val="00783020"/>
    <w:rsid w:val="00783DB8"/>
    <w:rsid w:val="0078492D"/>
    <w:rsid w:val="00784C5D"/>
    <w:rsid w:val="00784DD8"/>
    <w:rsid w:val="007858BE"/>
    <w:rsid w:val="007870E3"/>
    <w:rsid w:val="00791E0A"/>
    <w:rsid w:val="00792A92"/>
    <w:rsid w:val="007936D8"/>
    <w:rsid w:val="00793CDB"/>
    <w:rsid w:val="0079606D"/>
    <w:rsid w:val="00796E22"/>
    <w:rsid w:val="007971C4"/>
    <w:rsid w:val="00797880"/>
    <w:rsid w:val="007A4915"/>
    <w:rsid w:val="007A4B38"/>
    <w:rsid w:val="007A5053"/>
    <w:rsid w:val="007A6164"/>
    <w:rsid w:val="007A6406"/>
    <w:rsid w:val="007B0734"/>
    <w:rsid w:val="007B10B1"/>
    <w:rsid w:val="007B2323"/>
    <w:rsid w:val="007B3C0E"/>
    <w:rsid w:val="007B3ED7"/>
    <w:rsid w:val="007B40B5"/>
    <w:rsid w:val="007B4C8B"/>
    <w:rsid w:val="007B516D"/>
    <w:rsid w:val="007B79F7"/>
    <w:rsid w:val="007B7A96"/>
    <w:rsid w:val="007B7C28"/>
    <w:rsid w:val="007C210C"/>
    <w:rsid w:val="007C2A32"/>
    <w:rsid w:val="007C3524"/>
    <w:rsid w:val="007C38FD"/>
    <w:rsid w:val="007C4C2B"/>
    <w:rsid w:val="007C5B01"/>
    <w:rsid w:val="007C6662"/>
    <w:rsid w:val="007D50F7"/>
    <w:rsid w:val="007D5310"/>
    <w:rsid w:val="007D57A1"/>
    <w:rsid w:val="007D5C59"/>
    <w:rsid w:val="007D60EA"/>
    <w:rsid w:val="007D62F8"/>
    <w:rsid w:val="007D6696"/>
    <w:rsid w:val="007E0CFA"/>
    <w:rsid w:val="007E5E24"/>
    <w:rsid w:val="007E6B51"/>
    <w:rsid w:val="007F277B"/>
    <w:rsid w:val="007F283B"/>
    <w:rsid w:val="007F2B74"/>
    <w:rsid w:val="007F79D9"/>
    <w:rsid w:val="008000BE"/>
    <w:rsid w:val="008005DF"/>
    <w:rsid w:val="008027FF"/>
    <w:rsid w:val="00804A8B"/>
    <w:rsid w:val="00804E47"/>
    <w:rsid w:val="00805D7E"/>
    <w:rsid w:val="00811386"/>
    <w:rsid w:val="00815E4F"/>
    <w:rsid w:val="008200F3"/>
    <w:rsid w:val="0082103A"/>
    <w:rsid w:val="008219C2"/>
    <w:rsid w:val="0082245B"/>
    <w:rsid w:val="00823639"/>
    <w:rsid w:val="00824A79"/>
    <w:rsid w:val="00825D47"/>
    <w:rsid w:val="00830259"/>
    <w:rsid w:val="008305EA"/>
    <w:rsid w:val="008307F1"/>
    <w:rsid w:val="00831430"/>
    <w:rsid w:val="008315C7"/>
    <w:rsid w:val="00831BA4"/>
    <w:rsid w:val="00832DBB"/>
    <w:rsid w:val="0083489E"/>
    <w:rsid w:val="00834F29"/>
    <w:rsid w:val="00835286"/>
    <w:rsid w:val="00836563"/>
    <w:rsid w:val="00837B33"/>
    <w:rsid w:val="00841B97"/>
    <w:rsid w:val="0084208C"/>
    <w:rsid w:val="00843273"/>
    <w:rsid w:val="00843F8D"/>
    <w:rsid w:val="008443B9"/>
    <w:rsid w:val="0084579B"/>
    <w:rsid w:val="00845AA4"/>
    <w:rsid w:val="00846795"/>
    <w:rsid w:val="00847EE1"/>
    <w:rsid w:val="0085100D"/>
    <w:rsid w:val="00852098"/>
    <w:rsid w:val="00852E3D"/>
    <w:rsid w:val="00854A88"/>
    <w:rsid w:val="00854FC7"/>
    <w:rsid w:val="00857638"/>
    <w:rsid w:val="00857F23"/>
    <w:rsid w:val="008653F4"/>
    <w:rsid w:val="00866BCF"/>
    <w:rsid w:val="00866E7B"/>
    <w:rsid w:val="0086791D"/>
    <w:rsid w:val="00867A2C"/>
    <w:rsid w:val="00870D6D"/>
    <w:rsid w:val="00874310"/>
    <w:rsid w:val="00874558"/>
    <w:rsid w:val="00876716"/>
    <w:rsid w:val="00877F4A"/>
    <w:rsid w:val="00880E62"/>
    <w:rsid w:val="00881C80"/>
    <w:rsid w:val="00882F57"/>
    <w:rsid w:val="0088388F"/>
    <w:rsid w:val="0088681F"/>
    <w:rsid w:val="008872C7"/>
    <w:rsid w:val="008903D5"/>
    <w:rsid w:val="008906AB"/>
    <w:rsid w:val="00892377"/>
    <w:rsid w:val="008932AC"/>
    <w:rsid w:val="008943A6"/>
    <w:rsid w:val="00895B40"/>
    <w:rsid w:val="00895CF5"/>
    <w:rsid w:val="00896E76"/>
    <w:rsid w:val="00897664"/>
    <w:rsid w:val="00897C4A"/>
    <w:rsid w:val="008A3660"/>
    <w:rsid w:val="008A37EF"/>
    <w:rsid w:val="008A404A"/>
    <w:rsid w:val="008A539F"/>
    <w:rsid w:val="008A5A2E"/>
    <w:rsid w:val="008B047B"/>
    <w:rsid w:val="008B0657"/>
    <w:rsid w:val="008B08A6"/>
    <w:rsid w:val="008B0A04"/>
    <w:rsid w:val="008B19EB"/>
    <w:rsid w:val="008B3497"/>
    <w:rsid w:val="008B3B11"/>
    <w:rsid w:val="008B40AB"/>
    <w:rsid w:val="008B4485"/>
    <w:rsid w:val="008B4F68"/>
    <w:rsid w:val="008B7C4C"/>
    <w:rsid w:val="008C03BF"/>
    <w:rsid w:val="008C0407"/>
    <w:rsid w:val="008C0C4D"/>
    <w:rsid w:val="008C1924"/>
    <w:rsid w:val="008C22AA"/>
    <w:rsid w:val="008C4413"/>
    <w:rsid w:val="008C4E5C"/>
    <w:rsid w:val="008C50FB"/>
    <w:rsid w:val="008C5230"/>
    <w:rsid w:val="008C55B0"/>
    <w:rsid w:val="008C69CC"/>
    <w:rsid w:val="008C6E66"/>
    <w:rsid w:val="008C7038"/>
    <w:rsid w:val="008CE39C"/>
    <w:rsid w:val="008D01EA"/>
    <w:rsid w:val="008D18C2"/>
    <w:rsid w:val="008D217A"/>
    <w:rsid w:val="008D37A2"/>
    <w:rsid w:val="008D3CEB"/>
    <w:rsid w:val="008D453D"/>
    <w:rsid w:val="008D750E"/>
    <w:rsid w:val="008E038E"/>
    <w:rsid w:val="008E1081"/>
    <w:rsid w:val="008E11F1"/>
    <w:rsid w:val="008E1C94"/>
    <w:rsid w:val="008E3D53"/>
    <w:rsid w:val="008E59AD"/>
    <w:rsid w:val="008F0476"/>
    <w:rsid w:val="008F5CD7"/>
    <w:rsid w:val="008F64D5"/>
    <w:rsid w:val="008F6D4C"/>
    <w:rsid w:val="008F7346"/>
    <w:rsid w:val="008F7472"/>
    <w:rsid w:val="008F781E"/>
    <w:rsid w:val="00900EA4"/>
    <w:rsid w:val="009011DE"/>
    <w:rsid w:val="00901CC2"/>
    <w:rsid w:val="00901DE5"/>
    <w:rsid w:val="00903044"/>
    <w:rsid w:val="00904887"/>
    <w:rsid w:val="009066E1"/>
    <w:rsid w:val="009077E2"/>
    <w:rsid w:val="00911137"/>
    <w:rsid w:val="0091114B"/>
    <w:rsid w:val="00911811"/>
    <w:rsid w:val="00913236"/>
    <w:rsid w:val="009133FD"/>
    <w:rsid w:val="00914433"/>
    <w:rsid w:val="0091628B"/>
    <w:rsid w:val="00916DDD"/>
    <w:rsid w:val="00916F7A"/>
    <w:rsid w:val="00921762"/>
    <w:rsid w:val="0092279A"/>
    <w:rsid w:val="009229E6"/>
    <w:rsid w:val="00923F23"/>
    <w:rsid w:val="00924636"/>
    <w:rsid w:val="00926245"/>
    <w:rsid w:val="00926B67"/>
    <w:rsid w:val="00927358"/>
    <w:rsid w:val="00927422"/>
    <w:rsid w:val="00927FC5"/>
    <w:rsid w:val="0093142C"/>
    <w:rsid w:val="00933A89"/>
    <w:rsid w:val="00933F8D"/>
    <w:rsid w:val="00936986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27A6"/>
    <w:rsid w:val="00955671"/>
    <w:rsid w:val="0095651F"/>
    <w:rsid w:val="009565E1"/>
    <w:rsid w:val="00960210"/>
    <w:rsid w:val="00960A87"/>
    <w:rsid w:val="00962A04"/>
    <w:rsid w:val="009630C1"/>
    <w:rsid w:val="009641E9"/>
    <w:rsid w:val="0096604C"/>
    <w:rsid w:val="00966239"/>
    <w:rsid w:val="009677DB"/>
    <w:rsid w:val="0096783E"/>
    <w:rsid w:val="009706C2"/>
    <w:rsid w:val="00971F4E"/>
    <w:rsid w:val="00972C12"/>
    <w:rsid w:val="00974956"/>
    <w:rsid w:val="00975D5F"/>
    <w:rsid w:val="009774A8"/>
    <w:rsid w:val="009806F8"/>
    <w:rsid w:val="00982524"/>
    <w:rsid w:val="009860A7"/>
    <w:rsid w:val="00986DFB"/>
    <w:rsid w:val="009871EF"/>
    <w:rsid w:val="00990720"/>
    <w:rsid w:val="009923E7"/>
    <w:rsid w:val="00993556"/>
    <w:rsid w:val="009935D8"/>
    <w:rsid w:val="00993D42"/>
    <w:rsid w:val="00995F6A"/>
    <w:rsid w:val="009963AE"/>
    <w:rsid w:val="009972EA"/>
    <w:rsid w:val="009975DA"/>
    <w:rsid w:val="00997B30"/>
    <w:rsid w:val="009A0BAE"/>
    <w:rsid w:val="009A1040"/>
    <w:rsid w:val="009A1866"/>
    <w:rsid w:val="009A27A0"/>
    <w:rsid w:val="009A28E3"/>
    <w:rsid w:val="009A31FA"/>
    <w:rsid w:val="009A46C5"/>
    <w:rsid w:val="009A4732"/>
    <w:rsid w:val="009B28A4"/>
    <w:rsid w:val="009B31FE"/>
    <w:rsid w:val="009B3F5F"/>
    <w:rsid w:val="009B5A85"/>
    <w:rsid w:val="009B5F24"/>
    <w:rsid w:val="009B618F"/>
    <w:rsid w:val="009B65EC"/>
    <w:rsid w:val="009B74CA"/>
    <w:rsid w:val="009C0D88"/>
    <w:rsid w:val="009C1358"/>
    <w:rsid w:val="009C35E8"/>
    <w:rsid w:val="009C5C2D"/>
    <w:rsid w:val="009C67F3"/>
    <w:rsid w:val="009D0076"/>
    <w:rsid w:val="009D03AB"/>
    <w:rsid w:val="009D15AC"/>
    <w:rsid w:val="009D3984"/>
    <w:rsid w:val="009D451D"/>
    <w:rsid w:val="009D4737"/>
    <w:rsid w:val="009D5F9A"/>
    <w:rsid w:val="009D7421"/>
    <w:rsid w:val="009D74AC"/>
    <w:rsid w:val="009D7EAB"/>
    <w:rsid w:val="009E1A5C"/>
    <w:rsid w:val="009E31BC"/>
    <w:rsid w:val="009E4C6D"/>
    <w:rsid w:val="009E55D4"/>
    <w:rsid w:val="009E7106"/>
    <w:rsid w:val="009E72CD"/>
    <w:rsid w:val="009F0A22"/>
    <w:rsid w:val="009F1164"/>
    <w:rsid w:val="009F3F74"/>
    <w:rsid w:val="009F7F32"/>
    <w:rsid w:val="009F7F8F"/>
    <w:rsid w:val="00A0274E"/>
    <w:rsid w:val="00A03017"/>
    <w:rsid w:val="00A03597"/>
    <w:rsid w:val="00A0420D"/>
    <w:rsid w:val="00A043B8"/>
    <w:rsid w:val="00A05108"/>
    <w:rsid w:val="00A06908"/>
    <w:rsid w:val="00A06CFB"/>
    <w:rsid w:val="00A07A0B"/>
    <w:rsid w:val="00A07C49"/>
    <w:rsid w:val="00A07C64"/>
    <w:rsid w:val="00A110C0"/>
    <w:rsid w:val="00A136B3"/>
    <w:rsid w:val="00A137B8"/>
    <w:rsid w:val="00A15B00"/>
    <w:rsid w:val="00A15D63"/>
    <w:rsid w:val="00A15E2F"/>
    <w:rsid w:val="00A20E78"/>
    <w:rsid w:val="00A20E7E"/>
    <w:rsid w:val="00A23893"/>
    <w:rsid w:val="00A24E29"/>
    <w:rsid w:val="00A25EA6"/>
    <w:rsid w:val="00A26A11"/>
    <w:rsid w:val="00A27145"/>
    <w:rsid w:val="00A30094"/>
    <w:rsid w:val="00A30693"/>
    <w:rsid w:val="00A32982"/>
    <w:rsid w:val="00A331C9"/>
    <w:rsid w:val="00A34538"/>
    <w:rsid w:val="00A35E61"/>
    <w:rsid w:val="00A3689F"/>
    <w:rsid w:val="00A405AD"/>
    <w:rsid w:val="00A40FA4"/>
    <w:rsid w:val="00A42EAF"/>
    <w:rsid w:val="00A433EB"/>
    <w:rsid w:val="00A44B82"/>
    <w:rsid w:val="00A460E5"/>
    <w:rsid w:val="00A5119B"/>
    <w:rsid w:val="00A54D85"/>
    <w:rsid w:val="00A54DDE"/>
    <w:rsid w:val="00A550BF"/>
    <w:rsid w:val="00A553FE"/>
    <w:rsid w:val="00A55485"/>
    <w:rsid w:val="00A5578C"/>
    <w:rsid w:val="00A57F82"/>
    <w:rsid w:val="00A60084"/>
    <w:rsid w:val="00A6093F"/>
    <w:rsid w:val="00A611A0"/>
    <w:rsid w:val="00A621FA"/>
    <w:rsid w:val="00A671D9"/>
    <w:rsid w:val="00A67D3D"/>
    <w:rsid w:val="00A70069"/>
    <w:rsid w:val="00A702B6"/>
    <w:rsid w:val="00A711A2"/>
    <w:rsid w:val="00A73FE5"/>
    <w:rsid w:val="00A764C5"/>
    <w:rsid w:val="00A81025"/>
    <w:rsid w:val="00A84460"/>
    <w:rsid w:val="00A8507F"/>
    <w:rsid w:val="00A85B57"/>
    <w:rsid w:val="00A86A6E"/>
    <w:rsid w:val="00A878D8"/>
    <w:rsid w:val="00A905F9"/>
    <w:rsid w:val="00A92075"/>
    <w:rsid w:val="00A92432"/>
    <w:rsid w:val="00A92E21"/>
    <w:rsid w:val="00A947A5"/>
    <w:rsid w:val="00A954F3"/>
    <w:rsid w:val="00A95BED"/>
    <w:rsid w:val="00A96792"/>
    <w:rsid w:val="00A9689B"/>
    <w:rsid w:val="00A97227"/>
    <w:rsid w:val="00A97F0C"/>
    <w:rsid w:val="00AA2040"/>
    <w:rsid w:val="00AA3B46"/>
    <w:rsid w:val="00AA43A3"/>
    <w:rsid w:val="00AA49F6"/>
    <w:rsid w:val="00AA5227"/>
    <w:rsid w:val="00AA6DFF"/>
    <w:rsid w:val="00AB0667"/>
    <w:rsid w:val="00AB072A"/>
    <w:rsid w:val="00AB17A8"/>
    <w:rsid w:val="00AB60CA"/>
    <w:rsid w:val="00AB6B81"/>
    <w:rsid w:val="00AB6FED"/>
    <w:rsid w:val="00AB7B1D"/>
    <w:rsid w:val="00AC4769"/>
    <w:rsid w:val="00AC594D"/>
    <w:rsid w:val="00AC6F69"/>
    <w:rsid w:val="00AC7FD4"/>
    <w:rsid w:val="00AD01DE"/>
    <w:rsid w:val="00AD3792"/>
    <w:rsid w:val="00AD3882"/>
    <w:rsid w:val="00AD3911"/>
    <w:rsid w:val="00AD3973"/>
    <w:rsid w:val="00AD40C8"/>
    <w:rsid w:val="00AD4CD1"/>
    <w:rsid w:val="00AD4E0D"/>
    <w:rsid w:val="00AD630F"/>
    <w:rsid w:val="00AD71F3"/>
    <w:rsid w:val="00AE1CAC"/>
    <w:rsid w:val="00AE34EB"/>
    <w:rsid w:val="00AE6D43"/>
    <w:rsid w:val="00AE70C1"/>
    <w:rsid w:val="00AE71E8"/>
    <w:rsid w:val="00AE7997"/>
    <w:rsid w:val="00AF1235"/>
    <w:rsid w:val="00AF383E"/>
    <w:rsid w:val="00AF3FA7"/>
    <w:rsid w:val="00AF4887"/>
    <w:rsid w:val="00AF4993"/>
    <w:rsid w:val="00AF5F81"/>
    <w:rsid w:val="00AF6F76"/>
    <w:rsid w:val="00AF79F6"/>
    <w:rsid w:val="00B002E7"/>
    <w:rsid w:val="00B006EE"/>
    <w:rsid w:val="00B00950"/>
    <w:rsid w:val="00B013FE"/>
    <w:rsid w:val="00B01972"/>
    <w:rsid w:val="00B0224D"/>
    <w:rsid w:val="00B02C8B"/>
    <w:rsid w:val="00B02EF8"/>
    <w:rsid w:val="00B03A6B"/>
    <w:rsid w:val="00B041C5"/>
    <w:rsid w:val="00B04AEF"/>
    <w:rsid w:val="00B059A8"/>
    <w:rsid w:val="00B077D7"/>
    <w:rsid w:val="00B102DA"/>
    <w:rsid w:val="00B10334"/>
    <w:rsid w:val="00B23BE3"/>
    <w:rsid w:val="00B23F56"/>
    <w:rsid w:val="00B24A0C"/>
    <w:rsid w:val="00B30D41"/>
    <w:rsid w:val="00B31443"/>
    <w:rsid w:val="00B31C73"/>
    <w:rsid w:val="00B3282C"/>
    <w:rsid w:val="00B34D96"/>
    <w:rsid w:val="00B35372"/>
    <w:rsid w:val="00B35B46"/>
    <w:rsid w:val="00B36478"/>
    <w:rsid w:val="00B4056B"/>
    <w:rsid w:val="00B408F6"/>
    <w:rsid w:val="00B41D60"/>
    <w:rsid w:val="00B42D07"/>
    <w:rsid w:val="00B43844"/>
    <w:rsid w:val="00B43966"/>
    <w:rsid w:val="00B442CC"/>
    <w:rsid w:val="00B44913"/>
    <w:rsid w:val="00B4610F"/>
    <w:rsid w:val="00B4714A"/>
    <w:rsid w:val="00B5202D"/>
    <w:rsid w:val="00B5291D"/>
    <w:rsid w:val="00B548C9"/>
    <w:rsid w:val="00B549E2"/>
    <w:rsid w:val="00B560B6"/>
    <w:rsid w:val="00B57BEC"/>
    <w:rsid w:val="00B60768"/>
    <w:rsid w:val="00B62E0E"/>
    <w:rsid w:val="00B63054"/>
    <w:rsid w:val="00B64091"/>
    <w:rsid w:val="00B6545E"/>
    <w:rsid w:val="00B659B5"/>
    <w:rsid w:val="00B66961"/>
    <w:rsid w:val="00B671BC"/>
    <w:rsid w:val="00B709D8"/>
    <w:rsid w:val="00B70E76"/>
    <w:rsid w:val="00B71892"/>
    <w:rsid w:val="00B72350"/>
    <w:rsid w:val="00B72375"/>
    <w:rsid w:val="00B73F91"/>
    <w:rsid w:val="00B77550"/>
    <w:rsid w:val="00B80069"/>
    <w:rsid w:val="00B81267"/>
    <w:rsid w:val="00B81601"/>
    <w:rsid w:val="00B8445C"/>
    <w:rsid w:val="00B84580"/>
    <w:rsid w:val="00B8494D"/>
    <w:rsid w:val="00B85EFC"/>
    <w:rsid w:val="00B8601C"/>
    <w:rsid w:val="00B91990"/>
    <w:rsid w:val="00B94922"/>
    <w:rsid w:val="00B94B27"/>
    <w:rsid w:val="00BA036A"/>
    <w:rsid w:val="00BA1B8C"/>
    <w:rsid w:val="00BA3401"/>
    <w:rsid w:val="00BA60FC"/>
    <w:rsid w:val="00BB096B"/>
    <w:rsid w:val="00BB1331"/>
    <w:rsid w:val="00BB2BF5"/>
    <w:rsid w:val="00BB53E1"/>
    <w:rsid w:val="00BB681F"/>
    <w:rsid w:val="00BB69FC"/>
    <w:rsid w:val="00BC0DB7"/>
    <w:rsid w:val="00BC1365"/>
    <w:rsid w:val="00BC2002"/>
    <w:rsid w:val="00BC2297"/>
    <w:rsid w:val="00BC2CDF"/>
    <w:rsid w:val="00BC2D28"/>
    <w:rsid w:val="00BC2E81"/>
    <w:rsid w:val="00BC4255"/>
    <w:rsid w:val="00BC47A2"/>
    <w:rsid w:val="00BD163D"/>
    <w:rsid w:val="00BD185D"/>
    <w:rsid w:val="00BD2568"/>
    <w:rsid w:val="00BD2716"/>
    <w:rsid w:val="00BD2F14"/>
    <w:rsid w:val="00BD4940"/>
    <w:rsid w:val="00BD6A04"/>
    <w:rsid w:val="00BD729D"/>
    <w:rsid w:val="00BE1A97"/>
    <w:rsid w:val="00BE410E"/>
    <w:rsid w:val="00BE4BA4"/>
    <w:rsid w:val="00BE51F3"/>
    <w:rsid w:val="00BE5FA6"/>
    <w:rsid w:val="00BE680E"/>
    <w:rsid w:val="00BE7A19"/>
    <w:rsid w:val="00BF03A5"/>
    <w:rsid w:val="00BF0586"/>
    <w:rsid w:val="00BF06A3"/>
    <w:rsid w:val="00BF0A55"/>
    <w:rsid w:val="00BF0F56"/>
    <w:rsid w:val="00BF3090"/>
    <w:rsid w:val="00BF5DAC"/>
    <w:rsid w:val="00C03182"/>
    <w:rsid w:val="00C06819"/>
    <w:rsid w:val="00C1048E"/>
    <w:rsid w:val="00C11339"/>
    <w:rsid w:val="00C12B7A"/>
    <w:rsid w:val="00C14003"/>
    <w:rsid w:val="00C150D2"/>
    <w:rsid w:val="00C15E62"/>
    <w:rsid w:val="00C202DD"/>
    <w:rsid w:val="00C21705"/>
    <w:rsid w:val="00C2263A"/>
    <w:rsid w:val="00C238E9"/>
    <w:rsid w:val="00C2528F"/>
    <w:rsid w:val="00C27059"/>
    <w:rsid w:val="00C27845"/>
    <w:rsid w:val="00C300A3"/>
    <w:rsid w:val="00C31AA7"/>
    <w:rsid w:val="00C322A1"/>
    <w:rsid w:val="00C32AC3"/>
    <w:rsid w:val="00C32C52"/>
    <w:rsid w:val="00C331C9"/>
    <w:rsid w:val="00C341F0"/>
    <w:rsid w:val="00C3463C"/>
    <w:rsid w:val="00C34A95"/>
    <w:rsid w:val="00C34A9F"/>
    <w:rsid w:val="00C35774"/>
    <w:rsid w:val="00C36406"/>
    <w:rsid w:val="00C366A6"/>
    <w:rsid w:val="00C3708F"/>
    <w:rsid w:val="00C419F9"/>
    <w:rsid w:val="00C41EB2"/>
    <w:rsid w:val="00C43085"/>
    <w:rsid w:val="00C43453"/>
    <w:rsid w:val="00C446C5"/>
    <w:rsid w:val="00C45824"/>
    <w:rsid w:val="00C45FFE"/>
    <w:rsid w:val="00C46614"/>
    <w:rsid w:val="00C50657"/>
    <w:rsid w:val="00C5287C"/>
    <w:rsid w:val="00C52E7B"/>
    <w:rsid w:val="00C561E6"/>
    <w:rsid w:val="00C57C14"/>
    <w:rsid w:val="00C57F7B"/>
    <w:rsid w:val="00C57F91"/>
    <w:rsid w:val="00C60DA2"/>
    <w:rsid w:val="00C61AF8"/>
    <w:rsid w:val="00C61F07"/>
    <w:rsid w:val="00C62C3F"/>
    <w:rsid w:val="00C62CEE"/>
    <w:rsid w:val="00C62FC9"/>
    <w:rsid w:val="00C638EB"/>
    <w:rsid w:val="00C65468"/>
    <w:rsid w:val="00C670A4"/>
    <w:rsid w:val="00C67840"/>
    <w:rsid w:val="00C6797A"/>
    <w:rsid w:val="00C67AAB"/>
    <w:rsid w:val="00C70363"/>
    <w:rsid w:val="00C71053"/>
    <w:rsid w:val="00C71291"/>
    <w:rsid w:val="00C73E6F"/>
    <w:rsid w:val="00C75789"/>
    <w:rsid w:val="00C7739B"/>
    <w:rsid w:val="00C809FC"/>
    <w:rsid w:val="00C81C2F"/>
    <w:rsid w:val="00C8217A"/>
    <w:rsid w:val="00C83644"/>
    <w:rsid w:val="00C83E80"/>
    <w:rsid w:val="00C84E1D"/>
    <w:rsid w:val="00C85840"/>
    <w:rsid w:val="00C858C3"/>
    <w:rsid w:val="00C86CA0"/>
    <w:rsid w:val="00C86DA9"/>
    <w:rsid w:val="00C87C0D"/>
    <w:rsid w:val="00C910AF"/>
    <w:rsid w:val="00C92DEF"/>
    <w:rsid w:val="00C93C33"/>
    <w:rsid w:val="00C94C70"/>
    <w:rsid w:val="00C94CBC"/>
    <w:rsid w:val="00C954CC"/>
    <w:rsid w:val="00C97FE6"/>
    <w:rsid w:val="00CA0827"/>
    <w:rsid w:val="00CA08D3"/>
    <w:rsid w:val="00CA0AFB"/>
    <w:rsid w:val="00CA13B3"/>
    <w:rsid w:val="00CA395C"/>
    <w:rsid w:val="00CA45AB"/>
    <w:rsid w:val="00CA4F79"/>
    <w:rsid w:val="00CA54C1"/>
    <w:rsid w:val="00CA605E"/>
    <w:rsid w:val="00CA63CA"/>
    <w:rsid w:val="00CA6858"/>
    <w:rsid w:val="00CA6EAB"/>
    <w:rsid w:val="00CA7223"/>
    <w:rsid w:val="00CA7754"/>
    <w:rsid w:val="00CA7C49"/>
    <w:rsid w:val="00CB057D"/>
    <w:rsid w:val="00CB1860"/>
    <w:rsid w:val="00CB1880"/>
    <w:rsid w:val="00CB398B"/>
    <w:rsid w:val="00CB57E3"/>
    <w:rsid w:val="00CB5C91"/>
    <w:rsid w:val="00CC04EA"/>
    <w:rsid w:val="00CC1AD1"/>
    <w:rsid w:val="00CC1D23"/>
    <w:rsid w:val="00CC2D79"/>
    <w:rsid w:val="00CC33C2"/>
    <w:rsid w:val="00CC42E6"/>
    <w:rsid w:val="00CC4AD4"/>
    <w:rsid w:val="00CC6877"/>
    <w:rsid w:val="00CC7B0A"/>
    <w:rsid w:val="00CD04F3"/>
    <w:rsid w:val="00CD09FD"/>
    <w:rsid w:val="00CD1740"/>
    <w:rsid w:val="00CD27E8"/>
    <w:rsid w:val="00CD29AD"/>
    <w:rsid w:val="00CD4060"/>
    <w:rsid w:val="00CD568B"/>
    <w:rsid w:val="00CD733D"/>
    <w:rsid w:val="00CD7D92"/>
    <w:rsid w:val="00CE15F1"/>
    <w:rsid w:val="00CE3B9B"/>
    <w:rsid w:val="00CE60C3"/>
    <w:rsid w:val="00CE61ED"/>
    <w:rsid w:val="00CF0082"/>
    <w:rsid w:val="00CF07E9"/>
    <w:rsid w:val="00CF225A"/>
    <w:rsid w:val="00CF39F2"/>
    <w:rsid w:val="00CF3E52"/>
    <w:rsid w:val="00CF5344"/>
    <w:rsid w:val="00CF6707"/>
    <w:rsid w:val="00CF69DE"/>
    <w:rsid w:val="00CF6EA6"/>
    <w:rsid w:val="00D02932"/>
    <w:rsid w:val="00D0464C"/>
    <w:rsid w:val="00D05B4E"/>
    <w:rsid w:val="00D076AF"/>
    <w:rsid w:val="00D10014"/>
    <w:rsid w:val="00D1298E"/>
    <w:rsid w:val="00D17DB2"/>
    <w:rsid w:val="00D20539"/>
    <w:rsid w:val="00D21B76"/>
    <w:rsid w:val="00D21DCD"/>
    <w:rsid w:val="00D22653"/>
    <w:rsid w:val="00D22E98"/>
    <w:rsid w:val="00D2442A"/>
    <w:rsid w:val="00D30BDB"/>
    <w:rsid w:val="00D30F47"/>
    <w:rsid w:val="00D313AE"/>
    <w:rsid w:val="00D32309"/>
    <w:rsid w:val="00D3344C"/>
    <w:rsid w:val="00D34308"/>
    <w:rsid w:val="00D34394"/>
    <w:rsid w:val="00D347BA"/>
    <w:rsid w:val="00D3561D"/>
    <w:rsid w:val="00D37111"/>
    <w:rsid w:val="00D4081F"/>
    <w:rsid w:val="00D41253"/>
    <w:rsid w:val="00D41318"/>
    <w:rsid w:val="00D43B63"/>
    <w:rsid w:val="00D4430C"/>
    <w:rsid w:val="00D44BFE"/>
    <w:rsid w:val="00D44DBC"/>
    <w:rsid w:val="00D45E81"/>
    <w:rsid w:val="00D5157E"/>
    <w:rsid w:val="00D5210D"/>
    <w:rsid w:val="00D5287C"/>
    <w:rsid w:val="00D536E8"/>
    <w:rsid w:val="00D558C5"/>
    <w:rsid w:val="00D56834"/>
    <w:rsid w:val="00D57A01"/>
    <w:rsid w:val="00D601C0"/>
    <w:rsid w:val="00D605BD"/>
    <w:rsid w:val="00D60AB3"/>
    <w:rsid w:val="00D616ED"/>
    <w:rsid w:val="00D61781"/>
    <w:rsid w:val="00D63F64"/>
    <w:rsid w:val="00D64371"/>
    <w:rsid w:val="00D66AEE"/>
    <w:rsid w:val="00D7090B"/>
    <w:rsid w:val="00D70A5C"/>
    <w:rsid w:val="00D729B9"/>
    <w:rsid w:val="00D740D4"/>
    <w:rsid w:val="00D74EFB"/>
    <w:rsid w:val="00D75A6D"/>
    <w:rsid w:val="00D75D89"/>
    <w:rsid w:val="00D77472"/>
    <w:rsid w:val="00D77C07"/>
    <w:rsid w:val="00D816F3"/>
    <w:rsid w:val="00D819CE"/>
    <w:rsid w:val="00D84284"/>
    <w:rsid w:val="00D855F0"/>
    <w:rsid w:val="00D87029"/>
    <w:rsid w:val="00D8792B"/>
    <w:rsid w:val="00D87CD8"/>
    <w:rsid w:val="00D9182D"/>
    <w:rsid w:val="00D91DA0"/>
    <w:rsid w:val="00D920E7"/>
    <w:rsid w:val="00D93983"/>
    <w:rsid w:val="00D9613F"/>
    <w:rsid w:val="00DA1928"/>
    <w:rsid w:val="00DA2DF0"/>
    <w:rsid w:val="00DA4534"/>
    <w:rsid w:val="00DA488E"/>
    <w:rsid w:val="00DA6A6F"/>
    <w:rsid w:val="00DA7265"/>
    <w:rsid w:val="00DA76DB"/>
    <w:rsid w:val="00DB0330"/>
    <w:rsid w:val="00DB0DD6"/>
    <w:rsid w:val="00DB291C"/>
    <w:rsid w:val="00DB3E0A"/>
    <w:rsid w:val="00DB3F0B"/>
    <w:rsid w:val="00DB3F76"/>
    <w:rsid w:val="00DB49E2"/>
    <w:rsid w:val="00DB4B5A"/>
    <w:rsid w:val="00DB52E7"/>
    <w:rsid w:val="00DB5548"/>
    <w:rsid w:val="00DB59DD"/>
    <w:rsid w:val="00DB6636"/>
    <w:rsid w:val="00DC075D"/>
    <w:rsid w:val="00DC07AE"/>
    <w:rsid w:val="00DC1489"/>
    <w:rsid w:val="00DC18D0"/>
    <w:rsid w:val="00DC2ADA"/>
    <w:rsid w:val="00DC3146"/>
    <w:rsid w:val="00DC4370"/>
    <w:rsid w:val="00DC59F5"/>
    <w:rsid w:val="00DC5E70"/>
    <w:rsid w:val="00DC6089"/>
    <w:rsid w:val="00DC77D1"/>
    <w:rsid w:val="00DD01B8"/>
    <w:rsid w:val="00DD0808"/>
    <w:rsid w:val="00DD0C16"/>
    <w:rsid w:val="00DD23FC"/>
    <w:rsid w:val="00DD25DA"/>
    <w:rsid w:val="00DD2BE2"/>
    <w:rsid w:val="00DE0237"/>
    <w:rsid w:val="00DE1C04"/>
    <w:rsid w:val="00DE33E7"/>
    <w:rsid w:val="00DE638A"/>
    <w:rsid w:val="00DE710F"/>
    <w:rsid w:val="00DE78F8"/>
    <w:rsid w:val="00DE7E2B"/>
    <w:rsid w:val="00DF19F1"/>
    <w:rsid w:val="00DF4D81"/>
    <w:rsid w:val="00DF5395"/>
    <w:rsid w:val="00DF5D7D"/>
    <w:rsid w:val="00DF601F"/>
    <w:rsid w:val="00DF6637"/>
    <w:rsid w:val="00E0384A"/>
    <w:rsid w:val="00E03BBB"/>
    <w:rsid w:val="00E04D77"/>
    <w:rsid w:val="00E0503C"/>
    <w:rsid w:val="00E05504"/>
    <w:rsid w:val="00E11377"/>
    <w:rsid w:val="00E11C70"/>
    <w:rsid w:val="00E130E5"/>
    <w:rsid w:val="00E14880"/>
    <w:rsid w:val="00E158E4"/>
    <w:rsid w:val="00E16AF3"/>
    <w:rsid w:val="00E16D5A"/>
    <w:rsid w:val="00E17815"/>
    <w:rsid w:val="00E2057C"/>
    <w:rsid w:val="00E2064C"/>
    <w:rsid w:val="00E21550"/>
    <w:rsid w:val="00E22D51"/>
    <w:rsid w:val="00E235A9"/>
    <w:rsid w:val="00E240CC"/>
    <w:rsid w:val="00E26913"/>
    <w:rsid w:val="00E33955"/>
    <w:rsid w:val="00E35053"/>
    <w:rsid w:val="00E42423"/>
    <w:rsid w:val="00E426A7"/>
    <w:rsid w:val="00E42C9B"/>
    <w:rsid w:val="00E42D27"/>
    <w:rsid w:val="00E458B3"/>
    <w:rsid w:val="00E4616A"/>
    <w:rsid w:val="00E463CD"/>
    <w:rsid w:val="00E47F57"/>
    <w:rsid w:val="00E54F51"/>
    <w:rsid w:val="00E556CB"/>
    <w:rsid w:val="00E55B30"/>
    <w:rsid w:val="00E56196"/>
    <w:rsid w:val="00E561B7"/>
    <w:rsid w:val="00E56FA8"/>
    <w:rsid w:val="00E5782D"/>
    <w:rsid w:val="00E63FF8"/>
    <w:rsid w:val="00E64238"/>
    <w:rsid w:val="00E64E24"/>
    <w:rsid w:val="00E656EE"/>
    <w:rsid w:val="00E67D55"/>
    <w:rsid w:val="00E70192"/>
    <w:rsid w:val="00E70CE5"/>
    <w:rsid w:val="00E70CFC"/>
    <w:rsid w:val="00E7509D"/>
    <w:rsid w:val="00E768A8"/>
    <w:rsid w:val="00E76EB2"/>
    <w:rsid w:val="00E822DE"/>
    <w:rsid w:val="00E82616"/>
    <w:rsid w:val="00E841E9"/>
    <w:rsid w:val="00E85918"/>
    <w:rsid w:val="00E87042"/>
    <w:rsid w:val="00E87379"/>
    <w:rsid w:val="00E90E97"/>
    <w:rsid w:val="00E939E2"/>
    <w:rsid w:val="00E93E13"/>
    <w:rsid w:val="00E945F8"/>
    <w:rsid w:val="00E94CD4"/>
    <w:rsid w:val="00E955D2"/>
    <w:rsid w:val="00E957EF"/>
    <w:rsid w:val="00EA07FA"/>
    <w:rsid w:val="00EA2AA8"/>
    <w:rsid w:val="00EA37E7"/>
    <w:rsid w:val="00EA46DC"/>
    <w:rsid w:val="00EA5716"/>
    <w:rsid w:val="00EA5B85"/>
    <w:rsid w:val="00EA6648"/>
    <w:rsid w:val="00EA778B"/>
    <w:rsid w:val="00EB08DE"/>
    <w:rsid w:val="00EB1374"/>
    <w:rsid w:val="00EB2687"/>
    <w:rsid w:val="00EB502E"/>
    <w:rsid w:val="00EB50E1"/>
    <w:rsid w:val="00EB5323"/>
    <w:rsid w:val="00EB61C2"/>
    <w:rsid w:val="00EB7A8E"/>
    <w:rsid w:val="00EB7FD8"/>
    <w:rsid w:val="00EC1F38"/>
    <w:rsid w:val="00EC1F42"/>
    <w:rsid w:val="00EC3371"/>
    <w:rsid w:val="00EC7574"/>
    <w:rsid w:val="00ED344D"/>
    <w:rsid w:val="00ED43AF"/>
    <w:rsid w:val="00ED552E"/>
    <w:rsid w:val="00ED5E8F"/>
    <w:rsid w:val="00ED61A8"/>
    <w:rsid w:val="00ED7DE9"/>
    <w:rsid w:val="00ED7E8E"/>
    <w:rsid w:val="00EE04F3"/>
    <w:rsid w:val="00EE0C63"/>
    <w:rsid w:val="00EE1F4D"/>
    <w:rsid w:val="00EE38E3"/>
    <w:rsid w:val="00EE5212"/>
    <w:rsid w:val="00EE685C"/>
    <w:rsid w:val="00EE6C9C"/>
    <w:rsid w:val="00EE70C0"/>
    <w:rsid w:val="00EE70E5"/>
    <w:rsid w:val="00EF104F"/>
    <w:rsid w:val="00EF2E11"/>
    <w:rsid w:val="00EF59D0"/>
    <w:rsid w:val="00EF6035"/>
    <w:rsid w:val="00EF62E0"/>
    <w:rsid w:val="00EF6E92"/>
    <w:rsid w:val="00EF7BCF"/>
    <w:rsid w:val="00F01873"/>
    <w:rsid w:val="00F01BEC"/>
    <w:rsid w:val="00F029C7"/>
    <w:rsid w:val="00F047C6"/>
    <w:rsid w:val="00F1029D"/>
    <w:rsid w:val="00F10B4D"/>
    <w:rsid w:val="00F10F43"/>
    <w:rsid w:val="00F117DF"/>
    <w:rsid w:val="00F14DA4"/>
    <w:rsid w:val="00F16479"/>
    <w:rsid w:val="00F17D75"/>
    <w:rsid w:val="00F220F7"/>
    <w:rsid w:val="00F24AE5"/>
    <w:rsid w:val="00F25CE0"/>
    <w:rsid w:val="00F27DDF"/>
    <w:rsid w:val="00F32C0E"/>
    <w:rsid w:val="00F358A3"/>
    <w:rsid w:val="00F37807"/>
    <w:rsid w:val="00F41863"/>
    <w:rsid w:val="00F41ACF"/>
    <w:rsid w:val="00F41E73"/>
    <w:rsid w:val="00F4453B"/>
    <w:rsid w:val="00F44AAA"/>
    <w:rsid w:val="00F45537"/>
    <w:rsid w:val="00F465CB"/>
    <w:rsid w:val="00F4767F"/>
    <w:rsid w:val="00F47C62"/>
    <w:rsid w:val="00F47F0C"/>
    <w:rsid w:val="00F500E3"/>
    <w:rsid w:val="00F50A7E"/>
    <w:rsid w:val="00F50D1A"/>
    <w:rsid w:val="00F52117"/>
    <w:rsid w:val="00F52E16"/>
    <w:rsid w:val="00F5653E"/>
    <w:rsid w:val="00F56E36"/>
    <w:rsid w:val="00F60752"/>
    <w:rsid w:val="00F6079F"/>
    <w:rsid w:val="00F61FCE"/>
    <w:rsid w:val="00F62A2F"/>
    <w:rsid w:val="00F64944"/>
    <w:rsid w:val="00F66727"/>
    <w:rsid w:val="00F66957"/>
    <w:rsid w:val="00F66ADA"/>
    <w:rsid w:val="00F72797"/>
    <w:rsid w:val="00F7780D"/>
    <w:rsid w:val="00F803D7"/>
    <w:rsid w:val="00F8100C"/>
    <w:rsid w:val="00F84723"/>
    <w:rsid w:val="00F8516B"/>
    <w:rsid w:val="00F85AB1"/>
    <w:rsid w:val="00F874DD"/>
    <w:rsid w:val="00F87643"/>
    <w:rsid w:val="00F919CE"/>
    <w:rsid w:val="00F9418A"/>
    <w:rsid w:val="00F94476"/>
    <w:rsid w:val="00F95C33"/>
    <w:rsid w:val="00F95CA7"/>
    <w:rsid w:val="00F97415"/>
    <w:rsid w:val="00FA06F8"/>
    <w:rsid w:val="00FA1914"/>
    <w:rsid w:val="00FA274D"/>
    <w:rsid w:val="00FA2CB1"/>
    <w:rsid w:val="00FA5488"/>
    <w:rsid w:val="00FA5CD7"/>
    <w:rsid w:val="00FA71C9"/>
    <w:rsid w:val="00FA7204"/>
    <w:rsid w:val="00FB17AE"/>
    <w:rsid w:val="00FB21D7"/>
    <w:rsid w:val="00FB2890"/>
    <w:rsid w:val="00FB4980"/>
    <w:rsid w:val="00FB5DFA"/>
    <w:rsid w:val="00FB6F17"/>
    <w:rsid w:val="00FB7769"/>
    <w:rsid w:val="00FC3B3E"/>
    <w:rsid w:val="00FC50E6"/>
    <w:rsid w:val="00FC64A7"/>
    <w:rsid w:val="00FD253E"/>
    <w:rsid w:val="00FD35D1"/>
    <w:rsid w:val="00FD3D27"/>
    <w:rsid w:val="00FD4BBA"/>
    <w:rsid w:val="00FD54B1"/>
    <w:rsid w:val="00FD5E16"/>
    <w:rsid w:val="00FD62CE"/>
    <w:rsid w:val="00FD6B12"/>
    <w:rsid w:val="00FE020D"/>
    <w:rsid w:val="00FE0433"/>
    <w:rsid w:val="00FE357E"/>
    <w:rsid w:val="00FE4861"/>
    <w:rsid w:val="00FE53F2"/>
    <w:rsid w:val="00FF0711"/>
    <w:rsid w:val="00FF082C"/>
    <w:rsid w:val="00FF0B17"/>
    <w:rsid w:val="00FF13C4"/>
    <w:rsid w:val="00FF3B75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7D4D215"/>
    <w:rsid w:val="0809F80F"/>
    <w:rsid w:val="091A46FB"/>
    <w:rsid w:val="097345E0"/>
    <w:rsid w:val="0A529B3B"/>
    <w:rsid w:val="0B6C9768"/>
    <w:rsid w:val="0BE6A40A"/>
    <w:rsid w:val="0C001ADE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5158D8"/>
    <w:rsid w:val="106C36EF"/>
    <w:rsid w:val="10A0ECD0"/>
    <w:rsid w:val="10F5015F"/>
    <w:rsid w:val="1117EEB5"/>
    <w:rsid w:val="111DC25B"/>
    <w:rsid w:val="118FB6CC"/>
    <w:rsid w:val="12BFBE22"/>
    <w:rsid w:val="133C43C5"/>
    <w:rsid w:val="138671AF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22DF6"/>
    <w:rsid w:val="1828750A"/>
    <w:rsid w:val="186E31C5"/>
    <w:rsid w:val="19265486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469A62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36429A"/>
    <w:rsid w:val="2B4942B8"/>
    <w:rsid w:val="2B6DEAFD"/>
    <w:rsid w:val="2C3F07F9"/>
    <w:rsid w:val="2C747C5E"/>
    <w:rsid w:val="2D666A48"/>
    <w:rsid w:val="2DB6F7FC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1EF7A08"/>
    <w:rsid w:val="4219F4D9"/>
    <w:rsid w:val="4296427E"/>
    <w:rsid w:val="42B9A7AF"/>
    <w:rsid w:val="42C566DE"/>
    <w:rsid w:val="437A6D47"/>
    <w:rsid w:val="43B35CC2"/>
    <w:rsid w:val="444FB338"/>
    <w:rsid w:val="4462A571"/>
    <w:rsid w:val="44CA6E6F"/>
    <w:rsid w:val="44FACC5D"/>
    <w:rsid w:val="4551CFBA"/>
    <w:rsid w:val="45C1A08C"/>
    <w:rsid w:val="46884577"/>
    <w:rsid w:val="46969CBE"/>
    <w:rsid w:val="47377564"/>
    <w:rsid w:val="47829A64"/>
    <w:rsid w:val="478D1460"/>
    <w:rsid w:val="48326D1F"/>
    <w:rsid w:val="484D7F19"/>
    <w:rsid w:val="49A28E41"/>
    <w:rsid w:val="49AFA781"/>
    <w:rsid w:val="4A931A32"/>
    <w:rsid w:val="4AC4B522"/>
    <w:rsid w:val="4B8E60CA"/>
    <w:rsid w:val="4C2E63AA"/>
    <w:rsid w:val="4C50DD2F"/>
    <w:rsid w:val="4C90F574"/>
    <w:rsid w:val="4D0383FC"/>
    <w:rsid w:val="4D05DE42"/>
    <w:rsid w:val="4DE12D53"/>
    <w:rsid w:val="4E0FF543"/>
    <w:rsid w:val="4E16BA0E"/>
    <w:rsid w:val="4E26F586"/>
    <w:rsid w:val="4E506A73"/>
    <w:rsid w:val="4E981CB9"/>
    <w:rsid w:val="4EB49C71"/>
    <w:rsid w:val="4F7D003E"/>
    <w:rsid w:val="4FF3BE2E"/>
    <w:rsid w:val="5015FF60"/>
    <w:rsid w:val="506A3C33"/>
    <w:rsid w:val="508B1416"/>
    <w:rsid w:val="5109E36E"/>
    <w:rsid w:val="51C7AFE7"/>
    <w:rsid w:val="523713A7"/>
    <w:rsid w:val="524EDDC6"/>
    <w:rsid w:val="561B0D5D"/>
    <w:rsid w:val="581DAFD5"/>
    <w:rsid w:val="58401F2E"/>
    <w:rsid w:val="587FBDCF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38E0DC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B094193"/>
    <w:rsid w:val="6C3FB603"/>
    <w:rsid w:val="6C69F507"/>
    <w:rsid w:val="6CAABA08"/>
    <w:rsid w:val="6D175915"/>
    <w:rsid w:val="6F770CD0"/>
    <w:rsid w:val="7004DF19"/>
    <w:rsid w:val="703C0DBD"/>
    <w:rsid w:val="70760DD5"/>
    <w:rsid w:val="71BA4716"/>
    <w:rsid w:val="71E83216"/>
    <w:rsid w:val="724E89F7"/>
    <w:rsid w:val="73210962"/>
    <w:rsid w:val="733328E3"/>
    <w:rsid w:val="7348FFED"/>
    <w:rsid w:val="73A185C8"/>
    <w:rsid w:val="74786453"/>
    <w:rsid w:val="74B29A9C"/>
    <w:rsid w:val="75F05131"/>
    <w:rsid w:val="76227486"/>
    <w:rsid w:val="767DCC19"/>
    <w:rsid w:val="77799E31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0CABAC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0EC84A"/>
  <w15:chartTrackingRefBased/>
  <w15:docId w15:val="{310D140F-E1B1-4FF7-BE40-34848211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3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4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2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6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  <w:style w:type="character" w:customStyle="1" w:styleId="Mention">
    <w:name w:val="Mention"/>
    <w:basedOn w:val="DefaultParagraphFont"/>
    <w:uiPriority w:val="99"/>
    <w:unhideWhenUsed/>
    <w:rsid w:val="00F17D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nwto.org/tourism-villages/en/the-initiativ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3.xml><?xml version="1.0" encoding="utf-8"?>
<ds:datastoreItem xmlns:ds="http://schemas.openxmlformats.org/officeDocument/2006/customXml" ds:itemID="{9D1DE5B6-AEB9-4DD6-89FF-2A5C1F9C6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602FDD-C1F9-4AB6-8683-E3A8FF8D2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</Template>
  <TotalTime>1</TotalTime>
  <Pages>22</Pages>
  <Words>3436</Words>
  <Characters>19591</Characters>
  <Application>Microsoft Office Word</Application>
  <DocSecurity>0</DocSecurity>
  <Lines>163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22982</CharactersWithSpaces>
  <SharedDoc>false</SharedDoc>
  <HLinks>
    <vt:vector size="6" baseType="variant"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https://www.unwto.org/tourism-villages/en/the-initiative/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Milica Jovičić</cp:lastModifiedBy>
  <cp:revision>2</cp:revision>
  <cp:lastPrinted>2021-08-26T15:55:00Z</cp:lastPrinted>
  <dcterms:created xsi:type="dcterms:W3CDTF">2024-02-28T10:21:00Z</dcterms:created>
  <dcterms:modified xsi:type="dcterms:W3CDTF">2024-02-28T10:21:00Z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b7bb8a3f1c5e355a4bb5e5f9a44a7e1990c2f9e291b0f8e62fb10023e1360c47</vt:lpwstr>
  </property>
</Properties>
</file>